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A338B5" w14:textId="34EE484F" w:rsidR="00E47665" w:rsidRDefault="00977BBE" w:rsidP="00116542">
      <w:pPr>
        <w:pStyle w:val="Heading1"/>
      </w:pPr>
      <w:r w:rsidRPr="0014091A">
        <w:rPr>
          <w:noProof/>
        </w:rPr>
        <mc:AlternateContent>
          <mc:Choice Requires="wps">
            <w:drawing>
              <wp:anchor distT="45720" distB="45720" distL="114300" distR="114300" simplePos="0" relativeHeight="251658248" behindDoc="1" locked="0" layoutInCell="1" allowOverlap="1" wp14:anchorId="7706A458" wp14:editId="3B7CC794">
                <wp:simplePos x="0" y="0"/>
                <wp:positionH relativeFrom="margin">
                  <wp:posOffset>726440</wp:posOffset>
                </wp:positionH>
                <wp:positionV relativeFrom="page">
                  <wp:posOffset>428625</wp:posOffset>
                </wp:positionV>
                <wp:extent cx="4648200" cy="1010653"/>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200" cy="1010653"/>
                        </a:xfrm>
                        <a:prstGeom prst="rect">
                          <a:avLst/>
                        </a:prstGeom>
                        <a:solidFill>
                          <a:srgbClr val="FFFFFF"/>
                        </a:solidFill>
                        <a:ln w="9525">
                          <a:noFill/>
                          <a:miter lim="800000"/>
                          <a:headEnd/>
                          <a:tailEnd/>
                        </a:ln>
                      </wps:spPr>
                      <wps:txbx>
                        <w:txbxContent>
                          <w:p w14:paraId="185AC130" w14:textId="0212538D" w:rsidR="00977BBE" w:rsidRPr="006A5139" w:rsidRDefault="00CB3F0A" w:rsidP="0026235A">
                            <w:pPr>
                              <w:spacing w:line="420" w:lineRule="exact"/>
                              <w:rPr>
                                <w:b/>
                                <w:color w:val="44546A" w:themeColor="text2"/>
                                <w:sz w:val="40"/>
                                <w:szCs w:val="40"/>
                              </w:rPr>
                            </w:pPr>
                            <w:r>
                              <w:rPr>
                                <w:rFonts w:ascii="Arial Black" w:hAnsi="Arial Black"/>
                                <w:b/>
                                <w:bCs/>
                                <w:color w:val="44546A" w:themeColor="text2"/>
                                <w:sz w:val="40"/>
                                <w:szCs w:val="40"/>
                              </w:rPr>
                              <w:t xml:space="preserve">Animal </w:t>
                            </w:r>
                            <w:r w:rsidR="007D7CF3">
                              <w:rPr>
                                <w:rFonts w:ascii="Arial Black" w:hAnsi="Arial Black"/>
                                <w:b/>
                                <w:bCs/>
                                <w:color w:val="44546A" w:themeColor="text2"/>
                                <w:sz w:val="40"/>
                                <w:szCs w:val="40"/>
                              </w:rPr>
                              <w:t>Foster Application</w:t>
                            </w:r>
                            <w:r>
                              <w:rPr>
                                <w:rFonts w:ascii="Arial Black" w:hAnsi="Arial Black"/>
                                <w:b/>
                                <w:bCs/>
                                <w:color w:val="44546A" w:themeColor="text2"/>
                                <w:sz w:val="40"/>
                                <w:szCs w:val="40"/>
                              </w:rPr>
                              <w:t xml:space="preserve"> Form</w:t>
                            </w:r>
                          </w:p>
                        </w:txbxContent>
                      </wps:txbx>
                      <wps:bodyPr rot="0" vert="horz" wrap="square" lIns="0" tIns="0" rIns="0" bIns="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7706A458" id="_x0000_t202" coordsize="21600,21600" o:spt="202" path="m,l,21600r21600,l21600,xe">
                <v:stroke joinstyle="miter"/>
                <v:path gradientshapeok="t" o:connecttype="rect"/>
              </v:shapetype>
              <v:shape id="Text Box 2" o:spid="_x0000_s1026" type="#_x0000_t202" style="position:absolute;margin-left:57.2pt;margin-top:33.75pt;width:366pt;height:79.6pt;z-index:-2516582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" stroked="f">
                <v:textbox style="mso-fit-shape-to-text:t" inset="0,0,0,0">
                  <w:txbxContent>
                    <w:p w14:paraId="185AC130" w14:textId="0212538D" w:rsidR="00977BBE" w:rsidRPr="006A5139" w:rsidRDefault="00CB3F0A" w:rsidP="0026235A">
                      <w:pPr>
                        <w:spacing w:line="420" w:lineRule="exact"/>
                        <w:rPr>
                          <w:b/>
                          <w:color w:val="44546A" w:themeColor="text2"/>
                          <w:sz w:val="40"/>
                          <w:szCs w:val="40"/>
                        </w:rPr>
                      </w:pPr>
                      <w:r>
                        <w:rPr>
                          <w:rFonts w:ascii="Arial Black" w:hAnsi="Arial Black"/>
                          <w:b/>
                          <w:bCs/>
                          <w:color w:val="44546A" w:themeColor="text2"/>
                          <w:sz w:val="40"/>
                          <w:szCs w:val="40"/>
                        </w:rPr>
                        <w:t xml:space="preserve">Animal </w:t>
                      </w:r>
                      <w:r w:rsidR="007D7CF3">
                        <w:rPr>
                          <w:rFonts w:ascii="Arial Black" w:hAnsi="Arial Black"/>
                          <w:b/>
                          <w:bCs/>
                          <w:color w:val="44546A" w:themeColor="text2"/>
                          <w:sz w:val="40"/>
                          <w:szCs w:val="40"/>
                        </w:rPr>
                        <w:t>Foster Application</w:t>
                      </w:r>
                      <w:r>
                        <w:rPr>
                          <w:rFonts w:ascii="Arial Black" w:hAnsi="Arial Black"/>
                          <w:b/>
                          <w:bCs/>
                          <w:color w:val="44546A" w:themeColor="text2"/>
                          <w:sz w:val="40"/>
                          <w:szCs w:val="40"/>
                        </w:rPr>
                        <w:t xml:space="preserve"> Form</w:t>
                      </w:r>
                    </w:p>
                  </w:txbxContent>
                </v:textbox>
                <w10:wrap anchorx="margin" anchory="page"/>
              </v:shape>
            </w:pict>
          </mc:Fallback>
        </mc:AlternateContent>
      </w:r>
    </w:p>
    <w:p w14:paraId="4CF9D484" w14:textId="138EC308" w:rsidR="00116542" w:rsidRDefault="007D7CF3" w:rsidP="00116542">
      <w:r w:rsidRPr="009B152A">
        <w:rPr>
          <w:rStyle w:val="Heading1Char"/>
          <w:noProof/>
        </w:rPr>
        <mc:AlternateContent>
          <mc:Choice Requires="wps">
            <w:drawing>
              <wp:anchor distT="0" distB="0" distL="114300" distR="114300" simplePos="0" relativeHeight="251658244" behindDoc="1" locked="0" layoutInCell="1" allowOverlap="1" wp14:anchorId="06F37902" wp14:editId="00B23A11">
                <wp:simplePos x="0" y="0"/>
                <wp:positionH relativeFrom="column">
                  <wp:posOffset>-175260</wp:posOffset>
                </wp:positionH>
                <wp:positionV relativeFrom="paragraph">
                  <wp:posOffset>239395</wp:posOffset>
                </wp:positionV>
                <wp:extent cx="6901132" cy="86264"/>
                <wp:effectExtent l="0" t="0" r="0" b="9525"/>
                <wp:wrapNone/>
                <wp:docPr id="8" name="Rectangle 8"/>
                <wp:cNvGraphicFramePr/>
                <a:graphic xmlns:a="http://schemas.openxmlformats.org/drawingml/2006/main">
                  <a:graphicData uri="http://schemas.microsoft.com/office/word/2010/wordprocessingShape">
                    <wps:wsp>
                      <wps:cNvSpPr/>
                      <wps:spPr>
                        <a:xfrm>
                          <a:off x="0" y="0"/>
                          <a:ext cx="6901132" cy="86264"/>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D52DE97" id="Rectangle 8" o:spid="_x0000_s1026" style="position:absolute;margin-left:-13.8pt;margin-top:18.85pt;width:543.4pt;height:6.8pt;z-index:-2516582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" fillcolor="white [3212]" stroked="f" strokeweight="1pt"/>
            </w:pict>
          </mc:Fallback>
        </mc:AlternateContent>
      </w:r>
      <w:r w:rsidR="00E47665">
        <w:rPr>
          <w:noProof/>
        </w:rPr>
        <mc:AlternateContent>
          <mc:Choice Requires="wpg">
            <w:drawing>
              <wp:anchor distT="0" distB="0" distL="114300" distR="114300" simplePos="0" relativeHeight="251658242" behindDoc="1" locked="0" layoutInCell="1" allowOverlap="1" wp14:anchorId="0B415D7F" wp14:editId="419A0826">
                <wp:simplePos x="0" y="0"/>
                <wp:positionH relativeFrom="column">
                  <wp:posOffset>1792605</wp:posOffset>
                </wp:positionH>
                <wp:positionV relativeFrom="paragraph">
                  <wp:posOffset>555625</wp:posOffset>
                </wp:positionV>
                <wp:extent cx="106680" cy="32385"/>
                <wp:effectExtent l="0" t="0" r="7620" b="5715"/>
                <wp:wrapNone/>
                <wp:docPr id="22" name="Group 1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6680" cy="32385"/>
                          <a:chOff x="9559" y="380"/>
                          <a:chExt cx="168" cy="51"/>
                        </a:xfrm>
                      </wpg:grpSpPr>
                      <wps:wsp>
                        <wps:cNvPr id="23" name="Freeform 143"/>
                        <wps:cNvSpPr>
                          <a:spLocks/>
                        </wps:cNvSpPr>
                        <wps:spPr bwMode="auto">
                          <a:xfrm>
                            <a:off x="9559" y="380"/>
                            <a:ext cx="168" cy="51"/>
                          </a:xfrm>
                          <a:custGeom>
                            <a:avLst/>
                            <a:gdLst>
                              <a:gd name="T0" fmla="*/ 167 w 168"/>
                              <a:gd name="T1" fmla="*/ 380 h 51"/>
                              <a:gd name="T2" fmla="*/ 0 w 168"/>
                              <a:gd name="T3" fmla="*/ 380 h 51"/>
                              <a:gd name="T4" fmla="*/ 0 w 168"/>
                              <a:gd name="T5" fmla="*/ 431 h 51"/>
                              <a:gd name="T6" fmla="*/ 31 w 168"/>
                              <a:gd name="T7" fmla="*/ 431 h 51"/>
                              <a:gd name="T8" fmla="*/ 31 w 168"/>
                              <a:gd name="T9" fmla="*/ 411 h 51"/>
                              <a:gd name="T10" fmla="*/ 167 w 168"/>
                              <a:gd name="T11" fmla="*/ 411 h 51"/>
                              <a:gd name="T12" fmla="*/ 167 w 168"/>
                              <a:gd name="T13" fmla="*/ 380 h 51"/>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68" h="51">
                                <a:moveTo>
                                  <a:pt x="167" y="0"/>
                                </a:moveTo>
                                <a:lnTo>
                                  <a:pt x="0" y="0"/>
                                </a:lnTo>
                                <a:lnTo>
                                  <a:pt x="0" y="51"/>
                                </a:lnTo>
                                <a:lnTo>
                                  <a:pt x="31" y="51"/>
                                </a:lnTo>
                                <a:lnTo>
                                  <a:pt x="31" y="31"/>
                                </a:lnTo>
                                <a:lnTo>
                                  <a:pt x="167" y="31"/>
                                </a:lnTo>
                                <a:lnTo>
                                  <a:pt x="16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42"/>
                        <wps:cNvSpPr>
                          <a:spLocks/>
                        </wps:cNvSpPr>
                        <wps:spPr bwMode="auto">
                          <a:xfrm>
                            <a:off x="9559" y="380"/>
                            <a:ext cx="168" cy="51"/>
                          </a:xfrm>
                          <a:custGeom>
                            <a:avLst/>
                            <a:gdLst>
                              <a:gd name="T0" fmla="*/ 167 w 168"/>
                              <a:gd name="T1" fmla="*/ 411 h 51"/>
                              <a:gd name="T2" fmla="*/ 136 w 168"/>
                              <a:gd name="T3" fmla="*/ 411 h 51"/>
                              <a:gd name="T4" fmla="*/ 136 w 168"/>
                              <a:gd name="T5" fmla="*/ 431 h 51"/>
                              <a:gd name="T6" fmla="*/ 167 w 168"/>
                              <a:gd name="T7" fmla="*/ 431 h 51"/>
                              <a:gd name="T8" fmla="*/ 167 w 168"/>
                              <a:gd name="T9" fmla="*/ 411 h 5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68" h="51">
                                <a:moveTo>
                                  <a:pt x="167" y="31"/>
                                </a:moveTo>
                                <a:lnTo>
                                  <a:pt x="136" y="31"/>
                                </a:lnTo>
                                <a:lnTo>
                                  <a:pt x="136" y="51"/>
                                </a:lnTo>
                                <a:lnTo>
                                  <a:pt x="167" y="51"/>
                                </a:lnTo>
                                <a:lnTo>
                                  <a:pt x="167" y="3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anchor>
            </w:drawing>
          </mc:Choice>
          <mc:Fallback>
            <w:pict>
              <v:group w14:anchorId="5ACD21A4" id="Group 141" o:spid="_x0000_s1026" style="position:absolute;margin-left:141.15pt;margin-top:43.75pt;width:8.4pt;height:2.55pt;z-index:-251658238" coordorigin="9559,380" coordsize="168,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">
                <v:shape id="Freeform 143" o:spid="_x0000_s1027" style="position:absolute;left:9559;top:380;width:168;height:51;visibility:visible;mso-wrap-style:square;v-text-anchor:top" coordsize="16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" path="m167,l,,,51r31,l31,31r136,l167,xe" stroked="f">
                  <v:path arrowok="t" o:connecttype="custom" o:connectlocs="167,380;0,380;0,431;31,431;31,411;167,411;167,380" o:connectangles="0,0,0,0,0,0,0"/>
                </v:shape>
                <v:shape id="Freeform 142" o:spid="_x0000_s1028" style="position:absolute;left:9559;top:380;width:168;height:51;visibility:visible;mso-wrap-style:square;v-text-anchor:top" coordsize="16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" path="m167,31r-31,l136,51r31,l167,31xe" stroked="f">
                  <v:path arrowok="t" o:connecttype="custom" o:connectlocs="167,411;136,411;136,431;167,431;167,411" o:connectangles="0,0,0,0,0"/>
                </v:shape>
              </v:group>
            </w:pict>
          </mc:Fallback>
        </mc:AlternateContent>
      </w:r>
      <w:r w:rsidR="00E47665">
        <w:rPr>
          <w:noProof/>
        </w:rPr>
        <mc:AlternateContent>
          <mc:Choice Requires="wpg">
            <w:drawing>
              <wp:anchor distT="0" distB="0" distL="114300" distR="114300" simplePos="0" relativeHeight="251658243" behindDoc="1" locked="0" layoutInCell="1" allowOverlap="1" wp14:anchorId="24828291" wp14:editId="3DD7AD9F">
                <wp:simplePos x="0" y="0"/>
                <wp:positionH relativeFrom="column">
                  <wp:posOffset>1286510</wp:posOffset>
                </wp:positionH>
                <wp:positionV relativeFrom="paragraph">
                  <wp:posOffset>323215</wp:posOffset>
                </wp:positionV>
                <wp:extent cx="48895" cy="18415"/>
                <wp:effectExtent l="0" t="0" r="0" b="0"/>
                <wp:wrapNone/>
                <wp:docPr id="36" name="Group 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895" cy="18415"/>
                          <a:chOff x="8762" y="14"/>
                          <a:chExt cx="77" cy="29"/>
                        </a:xfrm>
                      </wpg:grpSpPr>
                      <wps:wsp>
                        <wps:cNvPr id="37" name="Freeform 129"/>
                        <wps:cNvSpPr>
                          <a:spLocks/>
                        </wps:cNvSpPr>
                        <wps:spPr bwMode="auto">
                          <a:xfrm>
                            <a:off x="8762" y="14"/>
                            <a:ext cx="77" cy="29"/>
                          </a:xfrm>
                          <a:custGeom>
                            <a:avLst/>
                            <a:gdLst>
                              <a:gd name="T0" fmla="*/ 70 w 77"/>
                              <a:gd name="T1" fmla="*/ 14 h 29"/>
                              <a:gd name="T2" fmla="*/ 7 w 77"/>
                              <a:gd name="T3" fmla="*/ 14 h 29"/>
                              <a:gd name="T4" fmla="*/ 0 w 77"/>
                              <a:gd name="T5" fmla="*/ 21 h 29"/>
                              <a:gd name="T6" fmla="*/ 0 w 77"/>
                              <a:gd name="T7" fmla="*/ 37 h 29"/>
                              <a:gd name="T8" fmla="*/ 7 w 77"/>
                              <a:gd name="T9" fmla="*/ 43 h 29"/>
                              <a:gd name="T10" fmla="*/ 70 w 77"/>
                              <a:gd name="T11" fmla="*/ 43 h 29"/>
                              <a:gd name="T12" fmla="*/ 77 w 77"/>
                              <a:gd name="T13" fmla="*/ 37 h 29"/>
                              <a:gd name="T14" fmla="*/ 77 w 77"/>
                              <a:gd name="T15" fmla="*/ 21 h 29"/>
                              <a:gd name="T16" fmla="*/ 70 w 77"/>
                              <a:gd name="T17" fmla="*/ 14 h 29"/>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77" h="29">
                                <a:moveTo>
                                  <a:pt x="70" y="0"/>
                                </a:moveTo>
                                <a:lnTo>
                                  <a:pt x="7" y="0"/>
                                </a:lnTo>
                                <a:lnTo>
                                  <a:pt x="0" y="7"/>
                                </a:lnTo>
                                <a:lnTo>
                                  <a:pt x="0" y="23"/>
                                </a:lnTo>
                                <a:lnTo>
                                  <a:pt x="7" y="29"/>
                                </a:lnTo>
                                <a:lnTo>
                                  <a:pt x="70" y="29"/>
                                </a:lnTo>
                                <a:lnTo>
                                  <a:pt x="77" y="23"/>
                                </a:lnTo>
                                <a:lnTo>
                                  <a:pt x="77" y="7"/>
                                </a:lnTo>
                                <a:lnTo>
                                  <a:pt x="7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anchor>
            </w:drawing>
          </mc:Choice>
          <mc:Fallback>
            <w:pict>
              <v:group w14:anchorId="3B20E744" id="Group 128" o:spid="_x0000_s1026" style="position:absolute;margin-left:101.3pt;margin-top:25.45pt;width:3.85pt;height:1.45pt;z-index:-251658237" coordorigin="8762,14" coordsize="77,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">
                <v:shape id="Freeform 129" o:spid="_x0000_s1027" style="position:absolute;left:8762;top:14;width:77;height:29;visibility:visible;mso-wrap-style:square;v-text-anchor:top" coordsize="7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" path="m70,l7,,,7,,23r7,6l70,29r7,-6l77,7,70,xe" stroked="f">
                  <v:path arrowok="t" o:connecttype="custom" o:connectlocs="70,14;7,14;0,21;0,37;7,43;70,43;77,37;77,21;70,14" o:connectangles="0,0,0,0,0,0,0,0,0"/>
                </v:shape>
              </v:group>
            </w:pict>
          </mc:Fallback>
        </mc:AlternateContent>
      </w:r>
    </w:p>
    <w:p w14:paraId="5AA5B948" w14:textId="37F09E44" w:rsidR="00116542" w:rsidRDefault="00116542" w:rsidP="00F255D3">
      <w:pPr>
        <w:pStyle w:val="Heading1"/>
        <w:spacing w:before="200" w:after="200"/>
      </w:pPr>
    </w:p>
    <w:p w14:paraId="0C486754" w14:textId="275A9F80" w:rsidR="006116C8" w:rsidRDefault="00E47665" w:rsidP="00F255D3">
      <w:pPr>
        <w:pStyle w:val="Heading1"/>
        <w:spacing w:before="200" w:after="200"/>
      </w:pPr>
      <w:r w:rsidRPr="00122B59">
        <w:rPr>
          <w:noProof/>
        </w:rPr>
        <mc:AlternateContent>
          <mc:Choice Requires="wpg">
            <w:drawing>
              <wp:anchor distT="0" distB="0" distL="114300" distR="114300" simplePos="0" relativeHeight="251658247" behindDoc="0" locked="0" layoutInCell="1" allowOverlap="1" wp14:anchorId="162C8867" wp14:editId="45799083">
                <wp:simplePos x="0" y="0"/>
                <wp:positionH relativeFrom="column">
                  <wp:posOffset>5370195</wp:posOffset>
                </wp:positionH>
                <wp:positionV relativeFrom="paragraph">
                  <wp:posOffset>80010</wp:posOffset>
                </wp:positionV>
                <wp:extent cx="223520" cy="278130"/>
                <wp:effectExtent l="0" t="0" r="5080" b="7620"/>
                <wp:wrapNone/>
                <wp:docPr id="12" name="Group 1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3520" cy="278130"/>
                          <a:chOff x="10536" y="-1"/>
                          <a:chExt cx="352" cy="438"/>
                        </a:xfrm>
                      </wpg:grpSpPr>
                      <wps:wsp>
                        <wps:cNvPr id="13" name="Freeform 153"/>
                        <wps:cNvSpPr>
                          <a:spLocks/>
                        </wps:cNvSpPr>
                        <wps:spPr bwMode="auto">
                          <a:xfrm>
                            <a:off x="10536" y="-1"/>
                            <a:ext cx="352" cy="438"/>
                          </a:xfrm>
                          <a:custGeom>
                            <a:avLst/>
                            <a:gdLst>
                              <a:gd name="T0" fmla="*/ 175 w 352"/>
                              <a:gd name="T1" fmla="*/ -1 h 438"/>
                              <a:gd name="T2" fmla="*/ 116 w 352"/>
                              <a:gd name="T3" fmla="*/ 37 h 438"/>
                              <a:gd name="T4" fmla="*/ 42 w 352"/>
                              <a:gd name="T5" fmla="*/ 65 h 438"/>
                              <a:gd name="T6" fmla="*/ 0 w 352"/>
                              <a:gd name="T7" fmla="*/ 72 h 438"/>
                              <a:gd name="T8" fmla="*/ 0 w 352"/>
                              <a:gd name="T9" fmla="*/ 234 h 438"/>
                              <a:gd name="T10" fmla="*/ 16 w 352"/>
                              <a:gd name="T11" fmla="*/ 302 h 438"/>
                              <a:gd name="T12" fmla="*/ 63 w 352"/>
                              <a:gd name="T13" fmla="*/ 364 h 438"/>
                              <a:gd name="T14" fmla="*/ 120 w 352"/>
                              <a:gd name="T15" fmla="*/ 406 h 438"/>
                              <a:gd name="T16" fmla="*/ 175 w 352"/>
                              <a:gd name="T17" fmla="*/ 436 h 438"/>
                              <a:gd name="T18" fmla="*/ 188 w 352"/>
                              <a:gd name="T19" fmla="*/ 430 h 438"/>
                              <a:gd name="T20" fmla="*/ 213 w 352"/>
                              <a:gd name="T21" fmla="*/ 417 h 438"/>
                              <a:gd name="T22" fmla="*/ 235 w 352"/>
                              <a:gd name="T23" fmla="*/ 403 h 438"/>
                              <a:gd name="T24" fmla="*/ 244 w 352"/>
                              <a:gd name="T25" fmla="*/ 397 h 438"/>
                              <a:gd name="T26" fmla="*/ 167 w 352"/>
                              <a:gd name="T27" fmla="*/ 397 h 438"/>
                              <a:gd name="T28" fmla="*/ 137 w 352"/>
                              <a:gd name="T29" fmla="*/ 380 h 438"/>
                              <a:gd name="T30" fmla="*/ 73 w 352"/>
                              <a:gd name="T31" fmla="*/ 330 h 438"/>
                              <a:gd name="T32" fmla="*/ 36 w 352"/>
                              <a:gd name="T33" fmla="*/ 269 h 438"/>
                              <a:gd name="T34" fmla="*/ 31 w 352"/>
                              <a:gd name="T35" fmla="*/ 99 h 438"/>
                              <a:gd name="T36" fmla="*/ 34 w 352"/>
                              <a:gd name="T37" fmla="*/ 99 h 438"/>
                              <a:gd name="T38" fmla="*/ 58 w 352"/>
                              <a:gd name="T39" fmla="*/ 93 h 438"/>
                              <a:gd name="T40" fmla="*/ 80 w 352"/>
                              <a:gd name="T41" fmla="*/ 86 h 438"/>
                              <a:gd name="T42" fmla="*/ 102 w 352"/>
                              <a:gd name="T43" fmla="*/ 78 h 438"/>
                              <a:gd name="T44" fmla="*/ 122 w 352"/>
                              <a:gd name="T45" fmla="*/ 70 h 438"/>
                              <a:gd name="T46" fmla="*/ 157 w 352"/>
                              <a:gd name="T47" fmla="*/ 54 h 438"/>
                              <a:gd name="T48" fmla="*/ 171 w 352"/>
                              <a:gd name="T49" fmla="*/ 48 h 438"/>
                              <a:gd name="T50" fmla="*/ 184 w 352"/>
                              <a:gd name="T51" fmla="*/ 43 h 438"/>
                              <a:gd name="T52" fmla="*/ 248 w 352"/>
                              <a:gd name="T53" fmla="*/ 43 h 438"/>
                              <a:gd name="T54" fmla="*/ 229 w 352"/>
                              <a:gd name="T55" fmla="*/ 34 h 438"/>
                              <a:gd name="T56" fmla="*/ 211 w 352"/>
                              <a:gd name="T57" fmla="*/ 23 h 438"/>
                              <a:gd name="T58" fmla="*/ 197 w 352"/>
                              <a:gd name="T59" fmla="*/ 15 h 438"/>
                              <a:gd name="T60" fmla="*/ 188 w 352"/>
                              <a:gd name="T61" fmla="*/ 9 h 438"/>
                              <a:gd name="T62" fmla="*/ 185 w 352"/>
                              <a:gd name="T63" fmla="*/ 6 h 438"/>
                              <a:gd name="T64" fmla="*/ 175 w 352"/>
                              <a:gd name="T65" fmla="*/ -1 h 438"/>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352" h="438">
                                <a:moveTo>
                                  <a:pt x="175" y="0"/>
                                </a:moveTo>
                                <a:lnTo>
                                  <a:pt x="116" y="38"/>
                                </a:lnTo>
                                <a:lnTo>
                                  <a:pt x="42" y="66"/>
                                </a:lnTo>
                                <a:lnTo>
                                  <a:pt x="0" y="73"/>
                                </a:lnTo>
                                <a:lnTo>
                                  <a:pt x="0" y="235"/>
                                </a:lnTo>
                                <a:lnTo>
                                  <a:pt x="16" y="303"/>
                                </a:lnTo>
                                <a:lnTo>
                                  <a:pt x="63" y="365"/>
                                </a:lnTo>
                                <a:lnTo>
                                  <a:pt x="120" y="407"/>
                                </a:lnTo>
                                <a:lnTo>
                                  <a:pt x="175" y="437"/>
                                </a:lnTo>
                                <a:lnTo>
                                  <a:pt x="188" y="431"/>
                                </a:lnTo>
                                <a:lnTo>
                                  <a:pt x="213" y="418"/>
                                </a:lnTo>
                                <a:lnTo>
                                  <a:pt x="235" y="404"/>
                                </a:lnTo>
                                <a:lnTo>
                                  <a:pt x="244" y="398"/>
                                </a:lnTo>
                                <a:lnTo>
                                  <a:pt x="167" y="398"/>
                                </a:lnTo>
                                <a:lnTo>
                                  <a:pt x="137" y="381"/>
                                </a:lnTo>
                                <a:lnTo>
                                  <a:pt x="73" y="331"/>
                                </a:lnTo>
                                <a:lnTo>
                                  <a:pt x="36" y="270"/>
                                </a:lnTo>
                                <a:lnTo>
                                  <a:pt x="31" y="100"/>
                                </a:lnTo>
                                <a:lnTo>
                                  <a:pt x="34" y="100"/>
                                </a:lnTo>
                                <a:lnTo>
                                  <a:pt x="58" y="94"/>
                                </a:lnTo>
                                <a:lnTo>
                                  <a:pt x="80" y="87"/>
                                </a:lnTo>
                                <a:lnTo>
                                  <a:pt x="102" y="79"/>
                                </a:lnTo>
                                <a:lnTo>
                                  <a:pt x="122" y="71"/>
                                </a:lnTo>
                                <a:lnTo>
                                  <a:pt x="157" y="55"/>
                                </a:lnTo>
                                <a:lnTo>
                                  <a:pt x="171" y="49"/>
                                </a:lnTo>
                                <a:lnTo>
                                  <a:pt x="184" y="44"/>
                                </a:lnTo>
                                <a:lnTo>
                                  <a:pt x="248" y="44"/>
                                </a:lnTo>
                                <a:lnTo>
                                  <a:pt x="229" y="35"/>
                                </a:lnTo>
                                <a:lnTo>
                                  <a:pt x="211" y="24"/>
                                </a:lnTo>
                                <a:lnTo>
                                  <a:pt x="197" y="16"/>
                                </a:lnTo>
                                <a:lnTo>
                                  <a:pt x="188" y="10"/>
                                </a:lnTo>
                                <a:lnTo>
                                  <a:pt x="185" y="7"/>
                                </a:lnTo>
                                <a:lnTo>
                                  <a:pt x="17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2"/>
                        <wps:cNvSpPr>
                          <a:spLocks/>
                        </wps:cNvSpPr>
                        <wps:spPr bwMode="auto">
                          <a:xfrm>
                            <a:off x="10536" y="-1"/>
                            <a:ext cx="352" cy="438"/>
                          </a:xfrm>
                          <a:custGeom>
                            <a:avLst/>
                            <a:gdLst>
                              <a:gd name="T0" fmla="*/ 248 w 352"/>
                              <a:gd name="T1" fmla="*/ 43 h 438"/>
                              <a:gd name="T2" fmla="*/ 184 w 352"/>
                              <a:gd name="T3" fmla="*/ 43 h 438"/>
                              <a:gd name="T4" fmla="*/ 196 w 352"/>
                              <a:gd name="T5" fmla="*/ 51 h 438"/>
                              <a:gd name="T6" fmla="*/ 250 w 352"/>
                              <a:gd name="T7" fmla="*/ 78 h 438"/>
                              <a:gd name="T8" fmla="*/ 320 w 352"/>
                              <a:gd name="T9" fmla="*/ 99 h 438"/>
                              <a:gd name="T10" fmla="*/ 320 w 352"/>
                              <a:gd name="T11" fmla="*/ 234 h 438"/>
                              <a:gd name="T12" fmla="*/ 298 w 352"/>
                              <a:gd name="T13" fmla="*/ 302 h 438"/>
                              <a:gd name="T14" fmla="*/ 252 w 352"/>
                              <a:gd name="T15" fmla="*/ 349 h 438"/>
                              <a:gd name="T16" fmla="*/ 201 w 352"/>
                              <a:gd name="T17" fmla="*/ 381 h 438"/>
                              <a:gd name="T18" fmla="*/ 167 w 352"/>
                              <a:gd name="T19" fmla="*/ 397 h 438"/>
                              <a:gd name="T20" fmla="*/ 244 w 352"/>
                              <a:gd name="T21" fmla="*/ 397 h 438"/>
                              <a:gd name="T22" fmla="*/ 305 w 352"/>
                              <a:gd name="T23" fmla="*/ 346 h 438"/>
                              <a:gd name="T24" fmla="*/ 343 w 352"/>
                              <a:gd name="T25" fmla="*/ 283 h 438"/>
                              <a:gd name="T26" fmla="*/ 351 w 352"/>
                              <a:gd name="T27" fmla="*/ 72 h 438"/>
                              <a:gd name="T28" fmla="*/ 329 w 352"/>
                              <a:gd name="T29" fmla="*/ 69 h 438"/>
                              <a:gd name="T30" fmla="*/ 301 w 352"/>
                              <a:gd name="T31" fmla="*/ 63 h 438"/>
                              <a:gd name="T32" fmla="*/ 275 w 352"/>
                              <a:gd name="T33" fmla="*/ 55 h 438"/>
                              <a:gd name="T34" fmla="*/ 250 w 352"/>
                              <a:gd name="T35" fmla="*/ 44 h 438"/>
                              <a:gd name="T36" fmla="*/ 248 w 352"/>
                              <a:gd name="T37" fmla="*/ 43 h 438"/>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0" t="0" r="r" b="b"/>
                            <a:pathLst>
                              <a:path w="352" h="438">
                                <a:moveTo>
                                  <a:pt x="248" y="44"/>
                                </a:moveTo>
                                <a:lnTo>
                                  <a:pt x="184" y="44"/>
                                </a:lnTo>
                                <a:lnTo>
                                  <a:pt x="196" y="52"/>
                                </a:lnTo>
                                <a:lnTo>
                                  <a:pt x="250" y="79"/>
                                </a:lnTo>
                                <a:lnTo>
                                  <a:pt x="320" y="100"/>
                                </a:lnTo>
                                <a:lnTo>
                                  <a:pt x="320" y="235"/>
                                </a:lnTo>
                                <a:lnTo>
                                  <a:pt x="298" y="303"/>
                                </a:lnTo>
                                <a:lnTo>
                                  <a:pt x="252" y="350"/>
                                </a:lnTo>
                                <a:lnTo>
                                  <a:pt x="201" y="382"/>
                                </a:lnTo>
                                <a:lnTo>
                                  <a:pt x="167" y="398"/>
                                </a:lnTo>
                                <a:lnTo>
                                  <a:pt x="244" y="398"/>
                                </a:lnTo>
                                <a:lnTo>
                                  <a:pt x="305" y="347"/>
                                </a:lnTo>
                                <a:lnTo>
                                  <a:pt x="343" y="284"/>
                                </a:lnTo>
                                <a:lnTo>
                                  <a:pt x="351" y="73"/>
                                </a:lnTo>
                                <a:lnTo>
                                  <a:pt x="329" y="70"/>
                                </a:lnTo>
                                <a:lnTo>
                                  <a:pt x="301" y="64"/>
                                </a:lnTo>
                                <a:lnTo>
                                  <a:pt x="275" y="56"/>
                                </a:lnTo>
                                <a:lnTo>
                                  <a:pt x="250" y="45"/>
                                </a:lnTo>
                                <a:lnTo>
                                  <a:pt x="248" y="4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anchor>
            </w:drawing>
          </mc:Choice>
          <mc:Fallback>
            <w:pict>
              <v:group w14:anchorId="239705D6" id="Group 151" o:spid="_x0000_s1026" style="position:absolute;margin-left:422.85pt;margin-top:6.3pt;width:17.6pt;height:21.9pt;z-index:251658247" coordorigin="10536,-1" coordsize="352,4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">
                <v:shape id="Freeform 153" o:spid="_x0000_s1027" style="position:absolute;left:10536;top:-1;width:352;height:438;visibility:visible;mso-wrap-style:square;v-text-anchor:top" coordsize="352,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" path="m175,l116,38,42,66,,73,,235r16,68l63,365r57,42l175,437r13,-6l213,418r22,-14l244,398r-77,l137,381,73,331,36,270,31,100r3,l58,94,80,87r22,-8l122,71,157,55r14,-6l184,44r64,l229,35,211,24,197,16r-9,-6l185,7,175,xe" stroked="f">
                  <v:path arrowok="t" o:connecttype="custom" o:connectlocs="175,-1;116,37;42,65;0,72;0,234;16,302;63,364;120,406;175,436;188,430;213,417;235,403;244,397;167,397;137,380;73,330;36,269;31,99;34,99;58,93;80,86;102,78;122,70;157,54;171,48;184,43;248,43;229,34;211,23;197,15;188,9;185,6;175,-1" o:connectangles="0,0,0,0,0,0,0,0,0,0,0,0,0,0,0,0,0,0,0,0,0,0,0,0,0,0,0,0,0,0,0,0,0"/>
                </v:shape>
                <v:shape id="Freeform 152" o:spid="_x0000_s1028" style="position:absolute;left:10536;top:-1;width:352;height:438;visibility:visible;mso-wrap-style:square;v-text-anchor:top" coordsize="352,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" path="m248,44r-64,l196,52r54,27l320,100r,135l298,303r-46,47l201,382r-34,16l244,398r61,-51l343,284,351,73,329,70,301,64,275,56,250,45r-2,-1xe" stroked="f">
                  <v:path arrowok="t" o:connecttype="custom" o:connectlocs="248,43;184,43;196,51;250,78;320,99;320,234;298,302;252,349;201,381;167,397;244,397;305,346;343,283;351,72;329,69;301,63;275,55;250,44;248,43" o:connectangles="0,0,0,0,0,0,0,0,0,0,0,0,0,0,0,0,0,0,0"/>
                </v:shape>
              </v:group>
            </w:pict>
          </mc:Fallback>
        </mc:AlternateContent>
      </w:r>
      <w:r w:rsidR="00035226" w:rsidRPr="00122B59">
        <w:t>OVERVIEW</w:t>
      </w:r>
    </w:p>
    <w:p w14:paraId="650A8BD7" w14:textId="77777777" w:rsidR="002B2540" w:rsidRPr="00113B5C" w:rsidRDefault="002B2540" w:rsidP="002B2540">
      <w:pPr>
        <w:spacing w:after="12"/>
        <w:ind w:right="-613"/>
      </w:pPr>
      <w:r w:rsidRPr="00113B5C">
        <w:t>A foster carer is a person who undertakes temporary care of an individual or special group of animals for the purpose of giving</w:t>
      </w:r>
      <w:r>
        <w:t xml:space="preserve"> </w:t>
      </w:r>
      <w:r w:rsidRPr="00113B5C">
        <w:t>the animals care until they can be rehomed</w:t>
      </w:r>
      <w:r>
        <w:t>.</w:t>
      </w:r>
    </w:p>
    <w:p w14:paraId="60A39464" w14:textId="77777777" w:rsidR="002B2540" w:rsidRPr="00113B5C" w:rsidRDefault="002B2540" w:rsidP="002B2540">
      <w:pPr>
        <w:spacing w:after="12"/>
        <w:ind w:right="-613"/>
      </w:pPr>
      <w:r w:rsidRPr="00113B5C">
        <w:t xml:space="preserve">Provisions of the </w:t>
      </w:r>
      <w:r w:rsidRPr="00113B5C">
        <w:rPr>
          <w:i/>
        </w:rPr>
        <w:t>Domestic Animals Amendment (Puppy Farm and Pet Shops) Act 2017</w:t>
      </w:r>
      <w:r w:rsidRPr="00113B5C">
        <w:t xml:space="preserve"> introduces a voluntary initiative where</w:t>
      </w:r>
      <w:r>
        <w:t xml:space="preserve"> </w:t>
      </w:r>
      <w:r w:rsidRPr="00113B5C">
        <w:t>foster carers may register with their local council under a foster carer scheme.</w:t>
      </w:r>
    </w:p>
    <w:p w14:paraId="7E809FA2" w14:textId="77777777" w:rsidR="002B2540" w:rsidRDefault="002B2540" w:rsidP="002B2540">
      <w:pPr>
        <w:spacing w:after="12"/>
        <w:ind w:right="-613"/>
      </w:pPr>
      <w:r w:rsidRPr="00113B5C">
        <w:t>Those individuals that choose to register as a foster carer are entitled to a reduced registration rate for the animals in their care,</w:t>
      </w:r>
      <w:r>
        <w:t xml:space="preserve"> </w:t>
      </w:r>
      <w:r w:rsidRPr="00113B5C">
        <w:t>along with access to pet shops to rehome their dogs over six months of age, and cats over eight weeks of age. The reduced rate</w:t>
      </w:r>
      <w:r>
        <w:t xml:space="preserve"> </w:t>
      </w:r>
      <w:r w:rsidRPr="00113B5C">
        <w:t>for animals in foster care will save foster carers money for the first 12 months that the animal is in their care.</w:t>
      </w:r>
    </w:p>
    <w:p w14:paraId="27790BDB" w14:textId="77777777" w:rsidR="002B2540" w:rsidRDefault="002B2540" w:rsidP="002B2540">
      <w:pPr>
        <w:spacing w:after="12"/>
        <w:ind w:right="-612"/>
      </w:pPr>
      <w:r>
        <w:t>It must be noted that every dog and cat:</w:t>
      </w:r>
    </w:p>
    <w:p w14:paraId="69C889BA" w14:textId="77777777" w:rsidR="002B2540" w:rsidRPr="002B2540" w:rsidRDefault="002B2540" w:rsidP="002B2540">
      <w:pPr>
        <w:pStyle w:val="ListParagraph"/>
        <w:numPr>
          <w:ilvl w:val="0"/>
          <w:numId w:val="14"/>
        </w:numPr>
        <w:spacing w:before="12" w:after="12" w:line="259" w:lineRule="auto"/>
        <w:ind w:left="714" w:right="-612" w:hanging="357"/>
        <w:contextualSpacing/>
      </w:pPr>
      <w:r w:rsidRPr="002B2540">
        <w:t>Over 3 months old must be registered with the Council in which they reside.</w:t>
      </w:r>
    </w:p>
    <w:p w14:paraId="4D58951D" w14:textId="77777777" w:rsidR="002B2540" w:rsidRPr="002B2540" w:rsidRDefault="002B2540" w:rsidP="002B2540">
      <w:pPr>
        <w:pStyle w:val="ListParagraph"/>
        <w:numPr>
          <w:ilvl w:val="0"/>
          <w:numId w:val="14"/>
        </w:numPr>
        <w:spacing w:before="0" w:after="12" w:line="259" w:lineRule="auto"/>
        <w:ind w:right="-612"/>
        <w:contextualSpacing/>
      </w:pPr>
      <w:r w:rsidRPr="002B2540">
        <w:t>Must be microchipped to be registered with Council.</w:t>
      </w:r>
    </w:p>
    <w:p w14:paraId="5A5D4CA1" w14:textId="77777777" w:rsidR="002B2540" w:rsidRPr="002B2540" w:rsidRDefault="002B2540" w:rsidP="002B2540">
      <w:pPr>
        <w:pStyle w:val="ListParagraph"/>
        <w:numPr>
          <w:ilvl w:val="0"/>
          <w:numId w:val="14"/>
        </w:numPr>
        <w:spacing w:before="0" w:after="12" w:line="259" w:lineRule="auto"/>
        <w:ind w:right="-612"/>
        <w:contextualSpacing/>
      </w:pPr>
      <w:r w:rsidRPr="002B2540">
        <w:t>Must wear their Council registration tag when outside the property in which they are kept.</w:t>
      </w:r>
    </w:p>
    <w:p w14:paraId="4851A730" w14:textId="77777777" w:rsidR="002B2540" w:rsidRPr="002B2540" w:rsidRDefault="002B2540" w:rsidP="002B2540">
      <w:pPr>
        <w:pStyle w:val="ListParagraph"/>
        <w:numPr>
          <w:ilvl w:val="0"/>
          <w:numId w:val="14"/>
        </w:numPr>
        <w:spacing w:before="0" w:after="12" w:line="259" w:lineRule="auto"/>
        <w:ind w:right="-612"/>
        <w:contextualSpacing/>
      </w:pPr>
      <w:r w:rsidRPr="002B2540">
        <w:t>Must be adequately confined to the house / yard and must not be allowed to stray.</w:t>
      </w:r>
    </w:p>
    <w:p w14:paraId="7F87A916" w14:textId="77777777" w:rsidR="002B2540" w:rsidRPr="002B2540" w:rsidRDefault="002B2540" w:rsidP="002B2540">
      <w:pPr>
        <w:pStyle w:val="ListParagraph"/>
        <w:numPr>
          <w:ilvl w:val="0"/>
          <w:numId w:val="14"/>
        </w:numPr>
        <w:spacing w:before="0" w:after="12" w:line="259" w:lineRule="auto"/>
        <w:ind w:right="-612"/>
        <w:contextualSpacing/>
      </w:pPr>
      <w:r w:rsidRPr="002B2540">
        <w:t>Must not be allowed to cause nuisance (</w:t>
      </w:r>
      <w:proofErr w:type="spellStart"/>
      <w:r w:rsidRPr="002B2540">
        <w:t>ie</w:t>
      </w:r>
      <w:proofErr w:type="spellEnd"/>
      <w:r w:rsidRPr="002B2540">
        <w:t xml:space="preserve"> excess barking).</w:t>
      </w:r>
    </w:p>
    <w:p w14:paraId="126EAA3B" w14:textId="77777777" w:rsidR="002B2540" w:rsidRPr="002B2540" w:rsidRDefault="002B2540" w:rsidP="002B2540">
      <w:pPr>
        <w:pStyle w:val="ListParagraph"/>
        <w:numPr>
          <w:ilvl w:val="0"/>
          <w:numId w:val="13"/>
        </w:numPr>
        <w:spacing w:before="0" w:after="12" w:line="259" w:lineRule="auto"/>
        <w:ind w:right="-613"/>
      </w:pPr>
      <w:r w:rsidRPr="002B2540">
        <w:t>Owners must be over 18 years old.</w:t>
      </w:r>
    </w:p>
    <w:p w14:paraId="3A854904" w14:textId="77777777" w:rsidR="002B2540" w:rsidRPr="002F3411" w:rsidRDefault="002B2540" w:rsidP="002B2540">
      <w:pPr>
        <w:spacing w:after="12"/>
        <w:ind w:right="-613"/>
      </w:pPr>
      <w:r w:rsidRPr="002F3411">
        <w:t xml:space="preserve">The </w:t>
      </w:r>
      <w:r w:rsidRPr="002F3411">
        <w:rPr>
          <w:i/>
        </w:rPr>
        <w:t>Domestic Animals Amendment (Puppy Farm and Pet Shops) Act 2017</w:t>
      </w:r>
      <w:r w:rsidRPr="002F3411">
        <w:t xml:space="preserve"> limits foster care to a maximum of five dogs or cats (with</w:t>
      </w:r>
      <w:r>
        <w:t xml:space="preserve"> </w:t>
      </w:r>
      <w:r w:rsidRPr="002F3411">
        <w:t>a litter under 16 weeks of age counting as a single animal) per premises. This does not include permanent pets owned by the foster</w:t>
      </w:r>
      <w:r>
        <w:t xml:space="preserve"> </w:t>
      </w:r>
      <w:r w:rsidRPr="002F3411">
        <w:t xml:space="preserve">carer that are registered with </w:t>
      </w:r>
      <w:r>
        <w:t>C</w:t>
      </w:r>
      <w:r w:rsidRPr="002F3411">
        <w:t>ouncil</w:t>
      </w:r>
      <w:r>
        <w:t>.</w:t>
      </w:r>
    </w:p>
    <w:p w14:paraId="34C3465E" w14:textId="77777777" w:rsidR="00733F91" w:rsidRDefault="00733F91" w:rsidP="00733F91">
      <w:pPr>
        <w:pStyle w:val="ListParagraph"/>
        <w:numPr>
          <w:ilvl w:val="0"/>
          <w:numId w:val="0"/>
        </w:numPr>
        <w:spacing w:before="0" w:after="0"/>
        <w:ind w:left="426"/>
        <w:sectPr w:rsidR="00733F91" w:rsidSect="000C791B">
          <w:headerReference w:type="even" r:id="rId11"/>
          <w:headerReference w:type="default" r:id="rId12"/>
          <w:footerReference w:type="even" r:id="rId13"/>
          <w:footerReference w:type="default" r:id="rId14"/>
          <w:headerReference w:type="first" r:id="rId15"/>
          <w:footerReference w:type="first" r:id="rId16"/>
          <w:type w:val="continuous"/>
          <w:pgSz w:w="11906" w:h="16838"/>
          <w:pgMar w:top="1134" w:right="851" w:bottom="1134" w:left="851" w:header="709" w:footer="709" w:gutter="0"/>
          <w:cols w:space="708"/>
          <w:docGrid w:linePitch="360"/>
        </w:sectPr>
      </w:pPr>
    </w:p>
    <w:p w14:paraId="754D92E1" w14:textId="3C08B2E1" w:rsidR="00733F91" w:rsidRPr="00035226" w:rsidRDefault="00733F91" w:rsidP="00733F91">
      <w:pPr>
        <w:pStyle w:val="ListParagraph"/>
        <w:numPr>
          <w:ilvl w:val="0"/>
          <w:numId w:val="0"/>
        </w:numPr>
        <w:spacing w:before="0" w:after="0"/>
        <w:ind w:left="426"/>
      </w:pPr>
    </w:p>
    <w:p w14:paraId="624F5DBF" w14:textId="77777777" w:rsidR="00E47665" w:rsidRPr="00445A1E" w:rsidRDefault="00EB4670" w:rsidP="00F255D3">
      <w:pPr>
        <w:spacing w:before="200" w:after="200"/>
      </w:pPr>
      <w:r>
        <w:rPr>
          <w:noProof/>
        </w:rPr>
        <mc:AlternateContent>
          <mc:Choice Requires="wps">
            <w:drawing>
              <wp:anchor distT="0" distB="0" distL="114300" distR="114300" simplePos="0" relativeHeight="251658240" behindDoc="0" locked="0" layoutInCell="1" allowOverlap="1" wp14:anchorId="63A9DB29" wp14:editId="0649B17A">
                <wp:simplePos x="0" y="0"/>
                <wp:positionH relativeFrom="column">
                  <wp:posOffset>-7409</wp:posOffset>
                </wp:positionH>
                <wp:positionV relativeFrom="paragraph">
                  <wp:posOffset>106045</wp:posOffset>
                </wp:positionV>
                <wp:extent cx="6488853" cy="0"/>
                <wp:effectExtent l="0" t="0" r="13970" b="12700"/>
                <wp:wrapNone/>
                <wp:docPr id="29" name="Straight Connector 29"/>
                <wp:cNvGraphicFramePr/>
                <a:graphic xmlns:a="http://schemas.openxmlformats.org/drawingml/2006/main">
                  <a:graphicData uri="http://schemas.microsoft.com/office/word/2010/wordprocessingShape">
                    <wps:wsp>
                      <wps:cNvCnPr/>
                      <wps:spPr>
                        <a:xfrm>
                          <a:off x="0" y="0"/>
                          <a:ext cx="6488853"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FE05756" id="Straight Connector 29"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6pt,8.35pt" to="510.35pt,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" strokecolor="black [3213]" strokeweight=".5pt">
                <v:stroke joinstyle="miter"/>
              </v:line>
            </w:pict>
          </mc:Fallback>
        </mc:AlternateContent>
      </w:r>
    </w:p>
    <w:p w14:paraId="19CC59C2" w14:textId="0F9680B4" w:rsidR="006D1BFB" w:rsidRDefault="00375758" w:rsidP="00F255D3">
      <w:pPr>
        <w:pStyle w:val="Heading1"/>
        <w:spacing w:before="200" w:after="200"/>
      </w:pPr>
      <w:r>
        <w:t>Pet Registration Fees (Dogs and Cats)</w:t>
      </w:r>
    </w:p>
    <w:p w14:paraId="1D0FFE1D" w14:textId="0E762BCF" w:rsidR="008D50C2" w:rsidRDefault="00393452" w:rsidP="00182B1F">
      <w:r>
        <w:t>Animal registration fees are reduced for foster carers during the first 12 months the dog or cat is in their care</w:t>
      </w:r>
      <w:r w:rsidR="00A92EAE">
        <w:t>.</w:t>
      </w:r>
    </w:p>
    <w:tbl>
      <w:tblPr>
        <w:tblStyle w:val="TableGrid"/>
        <w:tblW w:w="0" w:type="auto"/>
        <w:tblLook w:val="04A0" w:firstRow="1" w:lastRow="0" w:firstColumn="1" w:lastColumn="0" w:noHBand="0" w:noVBand="1"/>
      </w:tblPr>
      <w:tblGrid>
        <w:gridCol w:w="3398"/>
        <w:gridCol w:w="3399"/>
        <w:gridCol w:w="3399"/>
      </w:tblGrid>
      <w:tr w:rsidR="00A92EAE" w14:paraId="41AB4C0C" w14:textId="77777777" w:rsidTr="00A92EAE">
        <w:tc>
          <w:tcPr>
            <w:tcW w:w="3398" w:type="dxa"/>
          </w:tcPr>
          <w:p w14:paraId="414C285A" w14:textId="77777777" w:rsidR="00A92EAE" w:rsidRDefault="00A92EAE" w:rsidP="00182B1F"/>
        </w:tc>
        <w:tc>
          <w:tcPr>
            <w:tcW w:w="3399" w:type="dxa"/>
          </w:tcPr>
          <w:p w14:paraId="21B4D745" w14:textId="53CA0032" w:rsidR="00A92EAE" w:rsidRDefault="00BA32DD" w:rsidP="00182B1F">
            <w:r>
              <w:t>Full Fee</w:t>
            </w:r>
          </w:p>
        </w:tc>
        <w:tc>
          <w:tcPr>
            <w:tcW w:w="3399" w:type="dxa"/>
          </w:tcPr>
          <w:p w14:paraId="31B32BFD" w14:textId="7475E134" w:rsidR="00A92EAE" w:rsidRDefault="00BA32DD" w:rsidP="00182B1F">
            <w:r>
              <w:t>Pension</w:t>
            </w:r>
          </w:p>
        </w:tc>
      </w:tr>
      <w:tr w:rsidR="00A92EAE" w14:paraId="119C44A5" w14:textId="77777777" w:rsidTr="00A92EAE">
        <w:tc>
          <w:tcPr>
            <w:tcW w:w="3398" w:type="dxa"/>
          </w:tcPr>
          <w:p w14:paraId="6391389B" w14:textId="614AB9D6" w:rsidR="00A92EAE" w:rsidRDefault="00BA32DD" w:rsidP="00182B1F">
            <w:r>
              <w:t>Dogs and Cats</w:t>
            </w:r>
          </w:p>
        </w:tc>
        <w:tc>
          <w:tcPr>
            <w:tcW w:w="3399" w:type="dxa"/>
          </w:tcPr>
          <w:p w14:paraId="553580C0" w14:textId="29E43650" w:rsidR="00A92EAE" w:rsidRDefault="00BA32DD" w:rsidP="00182B1F">
            <w:r>
              <w:t>$8.00</w:t>
            </w:r>
          </w:p>
        </w:tc>
        <w:tc>
          <w:tcPr>
            <w:tcW w:w="3399" w:type="dxa"/>
          </w:tcPr>
          <w:p w14:paraId="00993BEB" w14:textId="69C1B786" w:rsidR="00A92EAE" w:rsidRDefault="00BA32DD" w:rsidP="00182B1F">
            <w:r>
              <w:t>$4.00</w:t>
            </w:r>
          </w:p>
        </w:tc>
      </w:tr>
    </w:tbl>
    <w:p w14:paraId="59F18FB0" w14:textId="23223E3D" w:rsidR="00733F91" w:rsidRPr="007D30B1" w:rsidRDefault="00733F91" w:rsidP="00E725EB">
      <w:pPr>
        <w:spacing w:before="0" w:after="0"/>
      </w:pPr>
    </w:p>
    <w:p w14:paraId="21ED128D" w14:textId="77777777" w:rsidR="00E725EB" w:rsidRPr="00445A1E" w:rsidRDefault="00E725EB" w:rsidP="00E725EB">
      <w:pPr>
        <w:spacing w:before="200" w:after="200"/>
      </w:pPr>
      <w:r>
        <w:rPr>
          <w:noProof/>
        </w:rPr>
        <mc:AlternateContent>
          <mc:Choice Requires="wps">
            <w:drawing>
              <wp:anchor distT="0" distB="0" distL="114300" distR="114300" simplePos="0" relativeHeight="251658246" behindDoc="0" locked="0" layoutInCell="1" allowOverlap="1" wp14:anchorId="1EED6AFD" wp14:editId="152E357E">
                <wp:simplePos x="0" y="0"/>
                <wp:positionH relativeFrom="column">
                  <wp:posOffset>-7409</wp:posOffset>
                </wp:positionH>
                <wp:positionV relativeFrom="paragraph">
                  <wp:posOffset>106045</wp:posOffset>
                </wp:positionV>
                <wp:extent cx="6488853" cy="0"/>
                <wp:effectExtent l="0" t="0" r="13970" b="12700"/>
                <wp:wrapNone/>
                <wp:docPr id="9" name="Straight Connector 9"/>
                <wp:cNvGraphicFramePr/>
                <a:graphic xmlns:a="http://schemas.openxmlformats.org/drawingml/2006/main">
                  <a:graphicData uri="http://schemas.microsoft.com/office/word/2010/wordprocessingShape">
                    <wps:wsp>
                      <wps:cNvCnPr/>
                      <wps:spPr>
                        <a:xfrm>
                          <a:off x="0" y="0"/>
                          <a:ext cx="6488853"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02AD8BE" id="Straight Connector 9" o:spid="_x0000_s1026" style="position:absolute;z-index:251658246;visibility:visible;mso-wrap-style:square;mso-wrap-distance-left:9pt;mso-wrap-distance-top:0;mso-wrap-distance-right:9pt;mso-wrap-distance-bottom:0;mso-position-horizontal:absolute;mso-position-horizontal-relative:text;mso-position-vertical:absolute;mso-position-vertical-relative:text" from="-.6pt,8.35pt" to="510.35pt,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" strokecolor="black [3213]" strokeweight=".5pt">
                <v:stroke joinstyle="miter"/>
              </v:line>
            </w:pict>
          </mc:Fallback>
        </mc:AlternateContent>
      </w:r>
    </w:p>
    <w:p w14:paraId="62ED3259" w14:textId="2A622E16" w:rsidR="00E725EB" w:rsidRDefault="00E725EB" w:rsidP="00E725EB">
      <w:pPr>
        <w:ind w:right="-591"/>
        <w:rPr>
          <w:rStyle w:val="Heading1Char"/>
        </w:rPr>
      </w:pPr>
      <w:r w:rsidRPr="009B152A">
        <w:rPr>
          <w:rStyle w:val="Heading1Char"/>
          <w:noProof/>
        </w:rPr>
        <mc:AlternateContent>
          <mc:Choice Requires="wps">
            <w:drawing>
              <wp:anchor distT="0" distB="0" distL="114300" distR="114300" simplePos="0" relativeHeight="251658245" behindDoc="0" locked="0" layoutInCell="1" allowOverlap="1" wp14:anchorId="5896AB7D" wp14:editId="1E3254A4">
                <wp:simplePos x="0" y="0"/>
                <wp:positionH relativeFrom="column">
                  <wp:posOffset>2927678</wp:posOffset>
                </wp:positionH>
                <wp:positionV relativeFrom="paragraph">
                  <wp:posOffset>-6705600</wp:posOffset>
                </wp:positionV>
                <wp:extent cx="1909104" cy="565150"/>
                <wp:effectExtent l="0" t="0" r="0" b="6350"/>
                <wp:wrapNone/>
                <wp:docPr id="6" name="Freeform 1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09104" cy="565150"/>
                        </a:xfrm>
                        <a:custGeom>
                          <a:avLst/>
                          <a:gdLst>
                            <a:gd name="T0" fmla="*/ 2843 w 3007"/>
                            <a:gd name="T1" fmla="*/ 714 h 890"/>
                            <a:gd name="T2" fmla="*/ 0 w 3007"/>
                            <a:gd name="T3" fmla="*/ 714 h 890"/>
                            <a:gd name="T4" fmla="*/ 164 w 3007"/>
                            <a:gd name="T5" fmla="*/ 1159 h 890"/>
                            <a:gd name="T6" fmla="*/ 0 w 3007"/>
                            <a:gd name="T7" fmla="*/ 1604 h 890"/>
                            <a:gd name="T8" fmla="*/ 2841 w 3007"/>
                            <a:gd name="T9" fmla="*/ 1604 h 890"/>
                            <a:gd name="T10" fmla="*/ 3007 w 3007"/>
                            <a:gd name="T11" fmla="*/ 1159 h 890"/>
                            <a:gd name="T12" fmla="*/ 2843 w 3007"/>
                            <a:gd name="T13" fmla="*/ 714 h 890"/>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3007" h="890">
                              <a:moveTo>
                                <a:pt x="2843" y="0"/>
                              </a:moveTo>
                              <a:lnTo>
                                <a:pt x="0" y="0"/>
                              </a:lnTo>
                              <a:lnTo>
                                <a:pt x="164" y="445"/>
                              </a:lnTo>
                              <a:lnTo>
                                <a:pt x="0" y="890"/>
                              </a:lnTo>
                              <a:lnTo>
                                <a:pt x="2841" y="890"/>
                              </a:lnTo>
                              <a:lnTo>
                                <a:pt x="3007" y="445"/>
                              </a:lnTo>
                              <a:lnTo>
                                <a:pt x="2843"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557FECA8" id="Freeform 101" o:spid="_x0000_s1026" style="position:absolute;margin-left:230.55pt;margin-top:-528pt;width:150.3pt;height:44.5pt;z-index:251658245;visibility:visible;mso-wrap-style:square;mso-wrap-distance-left:9pt;mso-wrap-distance-top:0;mso-wrap-distance-right:9pt;mso-wrap-distance-bottom:0;mso-position-horizontal:absolute;mso-position-horizontal-relative:text;mso-position-vertical:absolute;mso-position-vertical-relative:text;v-text-anchor:top" coordsize="3007,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" path="m2843,l,,164,445,,890r2841,l3007,445,2843,xe" filled="f" stroked="f">
                <v:path arrowok="t" o:connecttype="custom" o:connectlocs="1804983,453390;0,453390;104121,735965;0,1018540;1803713,1018540;1909104,735965;1804983,453390" o:connectangles="0,0,0,0,0,0,0"/>
              </v:shape>
            </w:pict>
          </mc:Fallback>
        </mc:AlternateContent>
      </w:r>
      <w:r w:rsidRPr="009B152A">
        <w:rPr>
          <w:rStyle w:val="Heading1Char"/>
        </w:rPr>
        <w:t>APPLICATION REQUIREMENTS</w:t>
      </w:r>
      <w:r>
        <w:rPr>
          <w:rStyle w:val="Heading1Char"/>
        </w:rPr>
        <w:t>:</w:t>
      </w:r>
    </w:p>
    <w:p w14:paraId="2BF47013" w14:textId="6B52B3EF" w:rsidR="009F74EF" w:rsidRPr="009F74EF" w:rsidRDefault="009F74EF" w:rsidP="009F74EF">
      <w:pPr>
        <w:pStyle w:val="ListParagraph"/>
        <w:numPr>
          <w:ilvl w:val="0"/>
          <w:numId w:val="13"/>
        </w:numPr>
        <w:spacing w:before="0" w:after="80" w:line="259" w:lineRule="auto"/>
      </w:pPr>
      <w:r w:rsidRPr="009F74EF">
        <w:t>$5</w:t>
      </w:r>
      <w:r w:rsidR="00D46983">
        <w:t>6.50</w:t>
      </w:r>
      <w:r w:rsidRPr="009F74EF">
        <w:t xml:space="preserve"> permit fee</w:t>
      </w:r>
    </w:p>
    <w:p w14:paraId="5B7C53FB" w14:textId="77777777" w:rsidR="009F74EF" w:rsidRPr="009F74EF" w:rsidRDefault="009F74EF" w:rsidP="009F74EF">
      <w:pPr>
        <w:pStyle w:val="ListParagraph"/>
        <w:numPr>
          <w:ilvl w:val="0"/>
          <w:numId w:val="13"/>
        </w:numPr>
        <w:spacing w:before="0" w:after="80" w:line="259" w:lineRule="auto"/>
      </w:pPr>
      <w:r w:rsidRPr="009F74EF">
        <w:t xml:space="preserve">Supporting documentation from the </w:t>
      </w:r>
      <w:proofErr w:type="spellStart"/>
      <w:r w:rsidRPr="009F74EF">
        <w:t>organisation</w:t>
      </w:r>
      <w:proofErr w:type="spellEnd"/>
      <w:r w:rsidRPr="009F74EF">
        <w:t xml:space="preserve"> that you are fostering from</w:t>
      </w:r>
    </w:p>
    <w:p w14:paraId="4BAEB52D" w14:textId="4ACE63A5" w:rsidR="009F74EF" w:rsidRPr="009F74EF" w:rsidRDefault="00CD5DFB" w:rsidP="009F74EF">
      <w:pPr>
        <w:pStyle w:val="ListParagraph"/>
        <w:numPr>
          <w:ilvl w:val="0"/>
          <w:numId w:val="13"/>
        </w:numPr>
        <w:spacing w:before="0" w:after="60" w:line="259" w:lineRule="auto"/>
        <w:ind w:right="-613"/>
        <w:contextualSpacing/>
      </w:pPr>
      <w:r>
        <w:t xml:space="preserve">An Excess Animal Permit may be required if the number of animals being fostered is greater than </w:t>
      </w:r>
      <w:r w:rsidR="000D5895">
        <w:t>five</w:t>
      </w:r>
      <w:r>
        <w:t xml:space="preserve"> (5)</w:t>
      </w:r>
    </w:p>
    <w:p w14:paraId="1882ACCD" w14:textId="77777777" w:rsidR="00733F91" w:rsidRDefault="00733F91" w:rsidP="00733F91">
      <w:pPr>
        <w:pStyle w:val="ListParagraph"/>
        <w:numPr>
          <w:ilvl w:val="0"/>
          <w:numId w:val="0"/>
        </w:numPr>
        <w:spacing w:before="0" w:after="0"/>
        <w:ind w:left="425"/>
        <w:rPr>
          <w:rStyle w:val="Heading1Char"/>
          <w:rFonts w:cs="Times New Roman"/>
          <w:b w:val="0"/>
          <w:color w:val="auto"/>
          <w:sz w:val="20"/>
          <w:szCs w:val="20"/>
        </w:rPr>
      </w:pPr>
    </w:p>
    <w:p w14:paraId="7A63AFE9" w14:textId="77777777" w:rsidR="002C4F4C" w:rsidRDefault="002C4F4C" w:rsidP="00733F91">
      <w:pPr>
        <w:pStyle w:val="ListParagraph"/>
        <w:numPr>
          <w:ilvl w:val="0"/>
          <w:numId w:val="0"/>
        </w:numPr>
        <w:spacing w:before="0" w:after="0"/>
        <w:ind w:left="425"/>
        <w:rPr>
          <w:rStyle w:val="Heading1Char"/>
          <w:rFonts w:cs="Times New Roman"/>
          <w:b w:val="0"/>
          <w:color w:val="auto"/>
          <w:sz w:val="20"/>
          <w:szCs w:val="20"/>
        </w:rPr>
      </w:pPr>
    </w:p>
    <w:p w14:paraId="4E8A06C8" w14:textId="296748E1" w:rsidR="002C4F4C" w:rsidRDefault="002C4F4C" w:rsidP="00733F91">
      <w:pPr>
        <w:pStyle w:val="ListParagraph"/>
        <w:numPr>
          <w:ilvl w:val="0"/>
          <w:numId w:val="0"/>
        </w:numPr>
        <w:spacing w:before="0" w:after="0"/>
        <w:ind w:left="425"/>
        <w:rPr>
          <w:rStyle w:val="Heading1Char"/>
          <w:rFonts w:cs="Times New Roman"/>
          <w:b w:val="0"/>
          <w:color w:val="auto"/>
          <w:sz w:val="20"/>
          <w:szCs w:val="20"/>
        </w:rPr>
        <w:sectPr w:rsidR="002C4F4C" w:rsidSect="00E725EB">
          <w:type w:val="continuous"/>
          <w:pgSz w:w="11906" w:h="16838"/>
          <w:pgMar w:top="1440" w:right="849" w:bottom="426" w:left="851" w:header="708" w:footer="708" w:gutter="0"/>
          <w:cols w:space="708"/>
          <w:docGrid w:linePitch="360"/>
        </w:sectPr>
      </w:pPr>
    </w:p>
    <w:p w14:paraId="1F1AFA14" w14:textId="60D86AEE" w:rsidR="00733F91" w:rsidRDefault="002C4F4C">
      <w:pPr>
        <w:spacing w:before="0" w:after="160" w:line="259" w:lineRule="auto"/>
        <w:rPr>
          <w:rFonts w:eastAsia="Calibri" w:cs="Times New Roman"/>
          <w:lang w:val="en-US"/>
        </w:rPr>
      </w:pPr>
      <w:r>
        <w:rPr>
          <w:noProof/>
        </w:rPr>
        <mc:AlternateContent>
          <mc:Choice Requires="wps">
            <w:drawing>
              <wp:anchor distT="0" distB="0" distL="114300" distR="114300" simplePos="0" relativeHeight="251658249" behindDoc="0" locked="0" layoutInCell="1" allowOverlap="1" wp14:anchorId="698B1835" wp14:editId="182C8ABD">
                <wp:simplePos x="0" y="0"/>
                <wp:positionH relativeFrom="column">
                  <wp:posOffset>0</wp:posOffset>
                </wp:positionH>
                <wp:positionV relativeFrom="paragraph">
                  <wp:posOffset>-635</wp:posOffset>
                </wp:positionV>
                <wp:extent cx="6488853" cy="0"/>
                <wp:effectExtent l="0" t="0" r="13970" b="12700"/>
                <wp:wrapNone/>
                <wp:docPr id="4" name="Straight Connector 4"/>
                <wp:cNvGraphicFramePr/>
                <a:graphic xmlns:a="http://schemas.openxmlformats.org/drawingml/2006/main">
                  <a:graphicData uri="http://schemas.microsoft.com/office/word/2010/wordprocessingShape">
                    <wps:wsp>
                      <wps:cNvCnPr/>
                      <wps:spPr>
                        <a:xfrm>
                          <a:off x="0" y="0"/>
                          <a:ext cx="6488853"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1A95F91" id="Straight Connector 4" o:spid="_x0000_s1026" style="position:absolute;z-index:251658249;visibility:visible;mso-wrap-style:square;mso-wrap-distance-left:9pt;mso-wrap-distance-top:0;mso-wrap-distance-right:9pt;mso-wrap-distance-bottom:0;mso-position-horizontal:absolute;mso-position-horizontal-relative:text;mso-position-vertical:absolute;mso-position-vertical-relative:text" from="0,-.05pt" to="510.9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" strokecolor="black [3213]" strokeweight=".5pt">
                <v:stroke joinstyle="miter"/>
              </v:line>
            </w:pict>
          </mc:Fallback>
        </mc:AlternateContent>
      </w:r>
      <w:r w:rsidR="00733F91">
        <w:br w:type="page"/>
      </w:r>
    </w:p>
    <w:p w14:paraId="6A6D8494" w14:textId="77777777" w:rsidR="00E725EB" w:rsidRDefault="00E725EB" w:rsidP="00E725EB">
      <w:pPr>
        <w:pStyle w:val="ListParagraph"/>
        <w:numPr>
          <w:ilvl w:val="0"/>
          <w:numId w:val="0"/>
        </w:numPr>
        <w:spacing w:before="0" w:after="0"/>
        <w:ind w:left="425"/>
      </w:pPr>
    </w:p>
    <w:p w14:paraId="4AF1ED52" w14:textId="0FC44BDB" w:rsidR="00E80AB6" w:rsidRPr="00445A1E" w:rsidRDefault="00E80AB6" w:rsidP="00FF161B">
      <w:pPr>
        <w:spacing w:before="200" w:after="200"/>
      </w:pPr>
    </w:p>
    <w:p w14:paraId="3E2A5069" w14:textId="40A6DA14" w:rsidR="00E47665" w:rsidRPr="00D17465" w:rsidRDefault="0036384C" w:rsidP="00FF161B">
      <w:pPr>
        <w:pStyle w:val="Heading1"/>
        <w:spacing w:before="200" w:after="200"/>
        <w:sectPr w:rsidR="00E47665" w:rsidRPr="00D17465" w:rsidSect="00E725EB">
          <w:type w:val="continuous"/>
          <w:pgSz w:w="11906" w:h="16838"/>
          <w:pgMar w:top="1440" w:right="849" w:bottom="426" w:left="851" w:header="708" w:footer="708" w:gutter="0"/>
          <w:cols w:space="708"/>
          <w:docGrid w:linePitch="360"/>
        </w:sectPr>
      </w:pPr>
      <w:r>
        <w:t>LODGEMENT</w:t>
      </w:r>
    </w:p>
    <w:tbl>
      <w:tblPr>
        <w:tblStyle w:val="TableGrid"/>
        <w:tblW w:w="10207"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852"/>
        <w:gridCol w:w="4110"/>
        <w:gridCol w:w="992"/>
        <w:gridCol w:w="4253"/>
      </w:tblGrid>
      <w:tr w:rsidR="00195F24" w:rsidRPr="001468FD" w14:paraId="2EDC22C9" w14:textId="77777777" w:rsidTr="00892264">
        <w:trPr>
          <w:trHeight w:val="736"/>
        </w:trPr>
        <w:tc>
          <w:tcPr>
            <w:tcW w:w="852" w:type="dxa"/>
          </w:tcPr>
          <w:p w14:paraId="785B9C04" w14:textId="77777777" w:rsidR="00195F24" w:rsidRPr="001468FD" w:rsidRDefault="00195F24" w:rsidP="00FF161B">
            <w:pPr>
              <w:spacing w:before="200" w:after="200"/>
            </w:pPr>
            <w:r>
              <w:rPr>
                <w:noProof/>
              </w:rPr>
              <w:drawing>
                <wp:inline distT="0" distB="0" distL="0" distR="0" wp14:anchorId="337D50FE" wp14:editId="6998F444">
                  <wp:extent cx="360000" cy="360000"/>
                  <wp:effectExtent l="0" t="0" r="0" b="0"/>
                  <wp:docPr id="38" name="Graphic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Graphic 38"/>
                          <pic:cNvPicPr/>
                        </pic:nvPicPr>
                        <pic:blipFill>
                          <a:blip r:embed="rId17">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360000" cy="360000"/>
                          </a:xfrm>
                          <a:prstGeom prst="rect">
                            <a:avLst/>
                          </a:prstGeom>
                        </pic:spPr>
                      </pic:pic>
                    </a:graphicData>
                  </a:graphic>
                </wp:inline>
              </w:drawing>
            </w:r>
          </w:p>
        </w:tc>
        <w:tc>
          <w:tcPr>
            <w:tcW w:w="4110" w:type="dxa"/>
          </w:tcPr>
          <w:p w14:paraId="6D7D376B" w14:textId="7B08BBA2" w:rsidR="00195F24" w:rsidRPr="00416579" w:rsidRDefault="00195F24" w:rsidP="00FF161B">
            <w:pPr>
              <w:spacing w:before="200" w:after="200"/>
              <w:rPr>
                <w:b/>
              </w:rPr>
            </w:pPr>
            <w:r>
              <w:rPr>
                <w:b/>
              </w:rPr>
              <w:t>EMAIL</w:t>
            </w:r>
            <w:r w:rsidRPr="003456E8">
              <w:rPr>
                <w:b/>
              </w:rPr>
              <w:t xml:space="preserve">: </w:t>
            </w:r>
            <w:r>
              <w:rPr>
                <w:b/>
              </w:rPr>
              <w:br/>
            </w:r>
            <w:hyperlink r:id="rId19" w:history="1">
              <w:r w:rsidRPr="0065213E">
                <w:rPr>
                  <w:rStyle w:val="Hyperlink"/>
                </w:rPr>
                <w:t>caseycc@casey.vic.gov.au</w:t>
              </w:r>
            </w:hyperlink>
          </w:p>
        </w:tc>
        <w:tc>
          <w:tcPr>
            <w:tcW w:w="992" w:type="dxa"/>
          </w:tcPr>
          <w:p w14:paraId="77C3E859" w14:textId="77777777" w:rsidR="00195F24" w:rsidRPr="003456E8" w:rsidRDefault="00195F24" w:rsidP="00C34922">
            <w:pPr>
              <w:spacing w:before="60" w:after="60"/>
              <w:ind w:firstLine="142"/>
              <w:rPr>
                <w:color w:val="EF413D"/>
              </w:rPr>
            </w:pPr>
            <w:r>
              <w:rPr>
                <w:noProof/>
              </w:rPr>
              <w:drawing>
                <wp:inline distT="0" distB="0" distL="0" distR="0" wp14:anchorId="2BDFC64C" wp14:editId="42C7132C">
                  <wp:extent cx="360000" cy="360000"/>
                  <wp:effectExtent l="0" t="0" r="0" b="0"/>
                  <wp:docPr id="40" name="Graphic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Graphic 40"/>
                          <pic:cNvPicPr/>
                        </pic:nvPicPr>
                        <pic:blipFill>
                          <a:blip r:embed="rId20">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360000" cy="360000"/>
                          </a:xfrm>
                          <a:prstGeom prst="rect">
                            <a:avLst/>
                          </a:prstGeom>
                        </pic:spPr>
                      </pic:pic>
                    </a:graphicData>
                  </a:graphic>
                </wp:inline>
              </w:drawing>
            </w:r>
          </w:p>
        </w:tc>
        <w:tc>
          <w:tcPr>
            <w:tcW w:w="4253" w:type="dxa"/>
            <w:vMerge w:val="restart"/>
          </w:tcPr>
          <w:p w14:paraId="31B58E80" w14:textId="77777777" w:rsidR="00195F24" w:rsidRDefault="00195F24" w:rsidP="00C34922">
            <w:pPr>
              <w:spacing w:before="60" w:after="60"/>
            </w:pPr>
            <w:r w:rsidRPr="0065213E">
              <w:rPr>
                <w:b/>
                <w:bCs/>
              </w:rPr>
              <w:t>IN PERSON:</w:t>
            </w:r>
            <w:r w:rsidRPr="003456E8">
              <w:t xml:space="preserve"> </w:t>
            </w:r>
          </w:p>
          <w:p w14:paraId="1D289B32" w14:textId="2D0A9B28" w:rsidR="00195F24" w:rsidRPr="0065213E" w:rsidRDefault="00195F24" w:rsidP="00C34922">
            <w:pPr>
              <w:spacing w:before="60" w:after="60"/>
              <w:rPr>
                <w:bCs/>
              </w:rPr>
            </w:pPr>
            <w:proofErr w:type="spellStart"/>
            <w:r w:rsidRPr="0065213E">
              <w:rPr>
                <w:b/>
                <w:bCs/>
              </w:rPr>
              <w:t>Bunjil</w:t>
            </w:r>
            <w:proofErr w:type="spellEnd"/>
            <w:r w:rsidRPr="0065213E">
              <w:rPr>
                <w:b/>
                <w:bCs/>
              </w:rPr>
              <w:t xml:space="preserve"> Place Customer Service</w:t>
            </w:r>
            <w:r>
              <w:br/>
            </w:r>
            <w:r w:rsidRPr="005C18BA">
              <w:rPr>
                <w:bCs/>
              </w:rPr>
              <w:t>2 Patrick Northeast Drive</w:t>
            </w:r>
            <w:r>
              <w:rPr>
                <w:bCs/>
              </w:rPr>
              <w:t xml:space="preserve">, </w:t>
            </w:r>
            <w:r w:rsidRPr="005C18BA">
              <w:rPr>
                <w:bCs/>
              </w:rPr>
              <w:t>Narre Warren</w:t>
            </w:r>
            <w:r>
              <w:rPr>
                <w:bCs/>
              </w:rPr>
              <w:br/>
            </w:r>
          </w:p>
          <w:p w14:paraId="39D686B6" w14:textId="0AEF1265" w:rsidR="00195F24" w:rsidRPr="0065213E" w:rsidRDefault="00195F24" w:rsidP="00C34922">
            <w:pPr>
              <w:spacing w:before="60" w:after="60"/>
            </w:pPr>
            <w:r w:rsidRPr="005C18BA">
              <w:rPr>
                <w:b/>
              </w:rPr>
              <w:t>Cranbourne Customer Service</w:t>
            </w:r>
            <w:r>
              <w:rPr>
                <w:b/>
              </w:rPr>
              <w:br/>
            </w:r>
            <w:r w:rsidRPr="005C18BA">
              <w:t>Shop 61, Cranbourne Park Shopping Centre</w:t>
            </w:r>
            <w:r>
              <w:br/>
            </w:r>
          </w:p>
          <w:p w14:paraId="75FABAC6" w14:textId="5D375D30" w:rsidR="00195F24" w:rsidRPr="00C9579E" w:rsidRDefault="00C34922" w:rsidP="00C34922">
            <w:pPr>
              <w:spacing w:before="60" w:after="60"/>
              <w:rPr>
                <w:i/>
                <w:iCs/>
              </w:rPr>
            </w:pPr>
            <w:r>
              <w:rPr>
                <w:i/>
                <w:iCs/>
              </w:rPr>
              <w:t xml:space="preserve">Refer to the City of Casey website for opening hours. </w:t>
            </w:r>
          </w:p>
        </w:tc>
      </w:tr>
      <w:tr w:rsidR="00195F24" w:rsidRPr="001468FD" w14:paraId="2D72BC5F" w14:textId="77777777" w:rsidTr="00892264">
        <w:trPr>
          <w:trHeight w:val="1320"/>
        </w:trPr>
        <w:tc>
          <w:tcPr>
            <w:tcW w:w="852" w:type="dxa"/>
          </w:tcPr>
          <w:p w14:paraId="4E2F3F60" w14:textId="77777777" w:rsidR="00195F24" w:rsidRPr="001468FD" w:rsidRDefault="00195F24" w:rsidP="00FF161B">
            <w:pPr>
              <w:spacing w:before="200" w:after="200"/>
              <w:rPr>
                <w:color w:val="EF413D"/>
              </w:rPr>
            </w:pPr>
            <w:r>
              <w:rPr>
                <w:noProof/>
              </w:rPr>
              <w:drawing>
                <wp:inline distT="0" distB="0" distL="0" distR="0" wp14:anchorId="6A375659" wp14:editId="67F88C97">
                  <wp:extent cx="360000" cy="360000"/>
                  <wp:effectExtent l="0" t="0" r="2540" b="2540"/>
                  <wp:docPr id="39" name="Graphic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Graphic 39"/>
                          <pic:cNvPicPr/>
                        </pic:nvPicPr>
                        <pic:blipFill>
                          <a:blip r:embed="rId22">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a:xfrm>
                            <a:off x="0" y="0"/>
                            <a:ext cx="360000" cy="360000"/>
                          </a:xfrm>
                          <a:prstGeom prst="rect">
                            <a:avLst/>
                          </a:prstGeom>
                        </pic:spPr>
                      </pic:pic>
                    </a:graphicData>
                  </a:graphic>
                </wp:inline>
              </w:drawing>
            </w:r>
          </w:p>
        </w:tc>
        <w:tc>
          <w:tcPr>
            <w:tcW w:w="4110" w:type="dxa"/>
          </w:tcPr>
          <w:p w14:paraId="059F3539" w14:textId="5033F673" w:rsidR="00195F24" w:rsidRPr="00EB247C" w:rsidRDefault="00195F24" w:rsidP="00FF161B">
            <w:pPr>
              <w:spacing w:before="200" w:after="200"/>
              <w:rPr>
                <w:b/>
              </w:rPr>
            </w:pPr>
            <w:r w:rsidRPr="003456E8">
              <w:rPr>
                <w:b/>
              </w:rPr>
              <w:t>MAIL:</w:t>
            </w:r>
            <w:r>
              <w:rPr>
                <w:b/>
              </w:rPr>
              <w:br/>
            </w:r>
            <w:r w:rsidRPr="003456E8">
              <w:t>City of Casey</w:t>
            </w:r>
            <w:r>
              <w:br/>
            </w:r>
            <w:r w:rsidRPr="003456E8">
              <w:t>PO Box 1000</w:t>
            </w:r>
            <w:r>
              <w:t xml:space="preserve">, </w:t>
            </w:r>
            <w:r>
              <w:br/>
            </w:r>
            <w:r w:rsidRPr="003456E8">
              <w:t>Narre Warren, VIC 3805</w:t>
            </w:r>
          </w:p>
        </w:tc>
        <w:tc>
          <w:tcPr>
            <w:tcW w:w="992" w:type="dxa"/>
          </w:tcPr>
          <w:p w14:paraId="47C97C09" w14:textId="77777777" w:rsidR="00195F24" w:rsidRPr="003456E8" w:rsidRDefault="00195F24" w:rsidP="00FF161B">
            <w:pPr>
              <w:spacing w:before="200" w:after="200"/>
              <w:ind w:firstLine="142"/>
            </w:pPr>
          </w:p>
        </w:tc>
        <w:tc>
          <w:tcPr>
            <w:tcW w:w="4253" w:type="dxa"/>
            <w:vMerge/>
          </w:tcPr>
          <w:p w14:paraId="17A8452E" w14:textId="77777777" w:rsidR="00195F24" w:rsidRPr="003456E8" w:rsidRDefault="00195F24" w:rsidP="00FF161B">
            <w:pPr>
              <w:spacing w:before="200" w:after="200"/>
              <w:ind w:firstLine="142"/>
            </w:pPr>
          </w:p>
        </w:tc>
      </w:tr>
    </w:tbl>
    <w:p w14:paraId="25B14701" w14:textId="5400C099" w:rsidR="00E47665" w:rsidRPr="00902FAA" w:rsidRDefault="00E47665" w:rsidP="00122B59">
      <w:pPr>
        <w:sectPr w:rsidR="00E47665" w:rsidRPr="00902FAA" w:rsidSect="00C16592">
          <w:type w:val="continuous"/>
          <w:pgSz w:w="11906" w:h="16838"/>
          <w:pgMar w:top="1440" w:right="1440" w:bottom="426" w:left="993" w:header="708" w:footer="708" w:gutter="0"/>
          <w:cols w:space="708"/>
          <w:docGrid w:linePitch="360"/>
        </w:sectPr>
      </w:pPr>
    </w:p>
    <w:p w14:paraId="25E9ED18" w14:textId="26540C4B" w:rsidR="00AF2C39" w:rsidRPr="00445A1E" w:rsidRDefault="00733F91" w:rsidP="002C4F4C">
      <w:pPr>
        <w:tabs>
          <w:tab w:val="left" w:pos="2175"/>
        </w:tabs>
      </w:pPr>
      <w:r>
        <w:rPr>
          <w:noProof/>
        </w:rPr>
        <mc:AlternateContent>
          <mc:Choice Requires="wps">
            <w:drawing>
              <wp:anchor distT="0" distB="0" distL="114300" distR="114300" simplePos="0" relativeHeight="251658241" behindDoc="0" locked="0" layoutInCell="1" allowOverlap="1" wp14:anchorId="542A5948" wp14:editId="31FDCDE4">
                <wp:simplePos x="0" y="0"/>
                <wp:positionH relativeFrom="column">
                  <wp:posOffset>-83185</wp:posOffset>
                </wp:positionH>
                <wp:positionV relativeFrom="paragraph">
                  <wp:posOffset>133350</wp:posOffset>
                </wp:positionV>
                <wp:extent cx="6488853" cy="0"/>
                <wp:effectExtent l="0" t="0" r="13970" b="12700"/>
                <wp:wrapNone/>
                <wp:docPr id="30" name="Straight Connector 30"/>
                <wp:cNvGraphicFramePr/>
                <a:graphic xmlns:a="http://schemas.openxmlformats.org/drawingml/2006/main">
                  <a:graphicData uri="http://schemas.microsoft.com/office/word/2010/wordprocessingShape">
                    <wps:wsp>
                      <wps:cNvCnPr/>
                      <wps:spPr>
                        <a:xfrm>
                          <a:off x="0" y="0"/>
                          <a:ext cx="6488853"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2BB5B27" id="Straight Connector 30" o:spid="_x0000_s1026" style="position:absolute;z-index:251658241;visibility:visible;mso-wrap-style:square;mso-wrap-distance-left:9pt;mso-wrap-distance-top:0;mso-wrap-distance-right:9pt;mso-wrap-distance-bottom:0;mso-position-horizontal:absolute;mso-position-horizontal-relative:text;mso-position-vertical:absolute;mso-position-vertical-relative:text" from="-6.55pt,10.5pt" to="504.4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" strokecolor="black [3213]" strokeweight=".5pt">
                <v:stroke joinstyle="miter"/>
              </v:line>
            </w:pict>
          </mc:Fallback>
        </mc:AlternateContent>
      </w:r>
    </w:p>
    <w:p w14:paraId="1A397994" w14:textId="77777777" w:rsidR="00AF2C39" w:rsidRDefault="00AF2C39" w:rsidP="005244E3">
      <w:pPr>
        <w:pStyle w:val="Heading1"/>
        <w:spacing w:before="200" w:after="200"/>
      </w:pPr>
      <w:r w:rsidRPr="00AF2C39">
        <w:t>PRIVACY STATEMENT</w:t>
      </w:r>
      <w:r w:rsidR="00A6701E">
        <w:t>:</w:t>
      </w:r>
    </w:p>
    <w:p w14:paraId="325F3B74" w14:textId="4F44097D" w:rsidR="001F57A1" w:rsidRDefault="00BE4766" w:rsidP="001F57A1">
      <w:sdt>
        <w:sdtPr>
          <w:id w:val="1579547065"/>
          <w14:checkbox>
            <w14:checked w14:val="0"/>
            <w14:checkedState w14:val="2612" w14:font="MS Gothic"/>
            <w14:uncheckedState w14:val="2610" w14:font="MS Gothic"/>
          </w14:checkbox>
        </w:sdtPr>
        <w:sdtEndPr/>
        <w:sdtContent>
          <w:r w:rsidR="001F57A1">
            <w:rPr>
              <w:rFonts w:ascii="MS Gothic" w:eastAsia="MS Gothic" w:hAnsi="MS Gothic" w:hint="eastAsia"/>
            </w:rPr>
            <w:t>☐</w:t>
          </w:r>
        </w:sdtContent>
      </w:sdt>
      <w:r w:rsidR="001F57A1">
        <w:t xml:space="preserve">   </w:t>
      </w:r>
      <w:r w:rsidR="001F57A1" w:rsidRPr="001F57A1">
        <w:t xml:space="preserve">I have read and agree to City of Casey’s Privacy Policy accessible at </w:t>
      </w:r>
      <w:hyperlink r:id="rId24" w:history="1">
        <w:r w:rsidR="001F57A1" w:rsidRPr="001F57A1">
          <w:rPr>
            <w:rStyle w:val="Hyperlink"/>
          </w:rPr>
          <w:t>https://www.casey.vic.gov.au/privacy</w:t>
        </w:r>
      </w:hyperlink>
      <w:r w:rsidR="001F57A1" w:rsidRPr="001F57A1">
        <w:t>. We will only use the personal information provided by you for the purposes for which it was collected and any other authorised use. The information we collect may also be used for our planning and research purposes to improve the services to the community. We will never reveal personal information we collect to third  parties unless disclosure is required or authorised by law. If you  have any queries or need further information on privacy-related matters, please contact Council’s Privacy Officer.”</w:t>
      </w:r>
    </w:p>
    <w:p w14:paraId="44E8D204" w14:textId="77777777" w:rsidR="00BE4766" w:rsidRDefault="00BE4766" w:rsidP="001F57A1"/>
    <w:p w14:paraId="632B9B61" w14:textId="77777777" w:rsidR="00BE4766" w:rsidRPr="00BE4766" w:rsidRDefault="00BE4766" w:rsidP="00BE4766">
      <w:pPr>
        <w:rPr>
          <w:bCs/>
        </w:rPr>
      </w:pPr>
      <w:sdt>
        <w:sdtPr>
          <w:rPr>
            <w:bCs/>
          </w:rPr>
          <w:id w:val="1021820607"/>
          <w14:checkbox>
            <w14:checked w14:val="0"/>
            <w14:checkedState w14:val="2612" w14:font="MS Gothic"/>
            <w14:uncheckedState w14:val="2610" w14:font="MS Gothic"/>
          </w14:checkbox>
        </w:sdtPr>
        <w:sdtContent>
          <w:r w:rsidRPr="00BE4766">
            <w:rPr>
              <w:rFonts w:ascii="Segoe UI Symbol" w:hAnsi="Segoe UI Symbol" w:cs="Segoe UI Symbol"/>
              <w:bCs/>
            </w:rPr>
            <w:t>☐</w:t>
          </w:r>
        </w:sdtContent>
      </w:sdt>
      <w:r w:rsidRPr="00BE4766">
        <w:rPr>
          <w:bCs/>
        </w:rPr>
        <w:t xml:space="preserve">   I consent that the City of Casey (“Council”) will collect my personal information, where Council believes it is reasonable to undertake functions for the use, disclosure, and operational requirements carried out by Council and/or including, but not limited to, third parties and other agencies. I understand and  accept that Council is not liable for third-party disclosure, distribution, copying, or misuse of the information contained in this Animal Registration Form.</w:t>
      </w:r>
    </w:p>
    <w:p w14:paraId="293A6F51" w14:textId="77777777" w:rsidR="00BE4766" w:rsidRPr="001F57A1" w:rsidRDefault="00BE4766" w:rsidP="001F57A1"/>
    <w:p w14:paraId="1163EB71" w14:textId="77777777" w:rsidR="00F9789E" w:rsidRDefault="00F9789E" w:rsidP="00B44ACE">
      <w:pPr>
        <w:rPr>
          <w:b/>
          <w:bCs/>
        </w:rPr>
      </w:pPr>
    </w:p>
    <w:p w14:paraId="52AFB24C" w14:textId="77777777" w:rsidR="00E725EB" w:rsidRDefault="00E725EB" w:rsidP="00B44ACE">
      <w:pPr>
        <w:sectPr w:rsidR="00E725EB" w:rsidSect="00512B0F">
          <w:headerReference w:type="even" r:id="rId25"/>
          <w:headerReference w:type="default" r:id="rId26"/>
          <w:footerReference w:type="default" r:id="rId27"/>
          <w:type w:val="continuous"/>
          <w:pgSz w:w="11906" w:h="16838"/>
          <w:pgMar w:top="1134" w:right="851" w:bottom="1134" w:left="851" w:header="567" w:footer="561" w:gutter="0"/>
          <w:cols w:space="708"/>
          <w:titlePg/>
          <w:docGrid w:linePitch="360"/>
        </w:sectPr>
      </w:pPr>
    </w:p>
    <w:p w14:paraId="6DF840BA" w14:textId="65EC12C8" w:rsidR="00733F91" w:rsidRDefault="00733F91">
      <w:pPr>
        <w:spacing w:before="0" w:after="160" w:line="259" w:lineRule="auto"/>
      </w:pPr>
      <w:r>
        <w:br w:type="page"/>
      </w:r>
    </w:p>
    <w:tbl>
      <w:tblPr>
        <w:tblStyle w:val="TableGrid"/>
        <w:tblW w:w="10201" w:type="dxa"/>
        <w:tblLook w:val="04A0" w:firstRow="1" w:lastRow="0" w:firstColumn="1" w:lastColumn="0" w:noHBand="0" w:noVBand="1"/>
      </w:tblPr>
      <w:tblGrid>
        <w:gridCol w:w="2263"/>
        <w:gridCol w:w="1418"/>
        <w:gridCol w:w="1417"/>
        <w:gridCol w:w="881"/>
        <w:gridCol w:w="1246"/>
        <w:gridCol w:w="2976"/>
      </w:tblGrid>
      <w:tr w:rsidR="00226996" w14:paraId="7F4F256B" w14:textId="77777777" w:rsidTr="00232158">
        <w:tc>
          <w:tcPr>
            <w:tcW w:w="10201" w:type="dxa"/>
            <w:gridSpan w:val="6"/>
            <w:shd w:val="clear" w:color="auto" w:fill="425870"/>
          </w:tcPr>
          <w:p w14:paraId="2C48C8E1" w14:textId="33339301" w:rsidR="00226996" w:rsidRPr="00CB3F0A" w:rsidRDefault="00E653E9" w:rsidP="00B44ACE">
            <w:pPr>
              <w:rPr>
                <w:b/>
                <w:bCs/>
                <w:sz w:val="28"/>
                <w:szCs w:val="28"/>
              </w:rPr>
            </w:pPr>
            <w:r>
              <w:rPr>
                <w:b/>
                <w:bCs/>
                <w:color w:val="FFFFFF" w:themeColor="background1"/>
                <w:sz w:val="28"/>
                <w:szCs w:val="28"/>
              </w:rPr>
              <w:lastRenderedPageBreak/>
              <w:t>FOSTER CARER</w:t>
            </w:r>
            <w:r w:rsidR="00226996" w:rsidRPr="00CB3F0A">
              <w:rPr>
                <w:b/>
                <w:bCs/>
                <w:color w:val="FFFFFF" w:themeColor="background1"/>
                <w:sz w:val="28"/>
                <w:szCs w:val="28"/>
              </w:rPr>
              <w:t xml:space="preserve"> DETAILS</w:t>
            </w:r>
          </w:p>
        </w:tc>
      </w:tr>
      <w:tr w:rsidR="00BD2DE2" w14:paraId="25222124" w14:textId="77777777" w:rsidTr="00232158">
        <w:tc>
          <w:tcPr>
            <w:tcW w:w="2263" w:type="dxa"/>
            <w:shd w:val="clear" w:color="auto" w:fill="auto"/>
          </w:tcPr>
          <w:p w14:paraId="41F9C190" w14:textId="2167BA4D" w:rsidR="00BD2DE2" w:rsidRDefault="00BD2DE2" w:rsidP="00B44ACE">
            <w:r>
              <w:t>Title:</w:t>
            </w:r>
          </w:p>
        </w:tc>
        <w:tc>
          <w:tcPr>
            <w:tcW w:w="3716" w:type="dxa"/>
            <w:gridSpan w:val="3"/>
            <w:shd w:val="clear" w:color="auto" w:fill="auto"/>
          </w:tcPr>
          <w:p w14:paraId="43F0F828" w14:textId="2362E6FA" w:rsidR="00BD2DE2" w:rsidRDefault="00BD2DE2" w:rsidP="00B44ACE">
            <w:r>
              <w:t>Surname:</w:t>
            </w:r>
          </w:p>
        </w:tc>
        <w:tc>
          <w:tcPr>
            <w:tcW w:w="4222" w:type="dxa"/>
            <w:gridSpan w:val="2"/>
            <w:shd w:val="clear" w:color="auto" w:fill="auto"/>
          </w:tcPr>
          <w:p w14:paraId="050ED586" w14:textId="2443D7D8" w:rsidR="00BD2DE2" w:rsidRDefault="00BD2DE2" w:rsidP="00B44ACE">
            <w:r>
              <w:t>Given Names:</w:t>
            </w:r>
          </w:p>
        </w:tc>
      </w:tr>
      <w:tr w:rsidR="00BD2DE2" w14:paraId="7F7AC327" w14:textId="77777777" w:rsidTr="00232158">
        <w:tc>
          <w:tcPr>
            <w:tcW w:w="2263" w:type="dxa"/>
            <w:shd w:val="clear" w:color="auto" w:fill="E4E5E5"/>
          </w:tcPr>
          <w:p w14:paraId="3029EBF4" w14:textId="77777777" w:rsidR="00BD2DE2" w:rsidRDefault="00BD2DE2" w:rsidP="00B44ACE"/>
        </w:tc>
        <w:tc>
          <w:tcPr>
            <w:tcW w:w="3716" w:type="dxa"/>
            <w:gridSpan w:val="3"/>
            <w:shd w:val="clear" w:color="auto" w:fill="E4E5E5"/>
          </w:tcPr>
          <w:p w14:paraId="6629AB0B" w14:textId="77777777" w:rsidR="00BD2DE2" w:rsidRDefault="00BD2DE2" w:rsidP="00B44ACE"/>
        </w:tc>
        <w:tc>
          <w:tcPr>
            <w:tcW w:w="4222" w:type="dxa"/>
            <w:gridSpan w:val="2"/>
            <w:shd w:val="clear" w:color="auto" w:fill="E4E5E5"/>
          </w:tcPr>
          <w:p w14:paraId="284F263D" w14:textId="77777777" w:rsidR="00BD2DE2" w:rsidRDefault="00BD2DE2" w:rsidP="00B44ACE"/>
        </w:tc>
      </w:tr>
      <w:tr w:rsidR="00BD2DE2" w14:paraId="0CE39EEB" w14:textId="77777777" w:rsidTr="00232158">
        <w:tc>
          <w:tcPr>
            <w:tcW w:w="10201" w:type="dxa"/>
            <w:gridSpan w:val="6"/>
            <w:shd w:val="clear" w:color="auto" w:fill="auto"/>
          </w:tcPr>
          <w:p w14:paraId="5DB53CA0" w14:textId="48998830" w:rsidR="00BD2DE2" w:rsidRDefault="00BD2DE2" w:rsidP="00B44ACE">
            <w:r>
              <w:t>Street Address:</w:t>
            </w:r>
          </w:p>
        </w:tc>
      </w:tr>
      <w:tr w:rsidR="00BD2DE2" w14:paraId="18FA0311" w14:textId="77777777" w:rsidTr="00232158">
        <w:tc>
          <w:tcPr>
            <w:tcW w:w="10201" w:type="dxa"/>
            <w:gridSpan w:val="6"/>
            <w:shd w:val="clear" w:color="auto" w:fill="E4E5E5"/>
          </w:tcPr>
          <w:p w14:paraId="43D9E383" w14:textId="77777777" w:rsidR="00BD2DE2" w:rsidRDefault="00BD2DE2" w:rsidP="00B44ACE"/>
        </w:tc>
      </w:tr>
      <w:tr w:rsidR="00BD2DE2" w14:paraId="169E1C5C" w14:textId="77777777" w:rsidTr="00232158">
        <w:tc>
          <w:tcPr>
            <w:tcW w:w="3681" w:type="dxa"/>
            <w:gridSpan w:val="2"/>
            <w:shd w:val="clear" w:color="auto" w:fill="auto"/>
          </w:tcPr>
          <w:p w14:paraId="2615B657" w14:textId="407E0416" w:rsidR="00BD2DE2" w:rsidRDefault="00BD2DE2" w:rsidP="00B44ACE">
            <w:r>
              <w:t>Suburb/Town</w:t>
            </w:r>
            <w:r w:rsidR="00232158">
              <w:t>:</w:t>
            </w:r>
          </w:p>
        </w:tc>
        <w:tc>
          <w:tcPr>
            <w:tcW w:w="3544" w:type="dxa"/>
            <w:gridSpan w:val="3"/>
            <w:shd w:val="clear" w:color="auto" w:fill="auto"/>
          </w:tcPr>
          <w:p w14:paraId="011A8130" w14:textId="5738FE3B" w:rsidR="00BD2DE2" w:rsidRDefault="00BD2DE2" w:rsidP="00B44ACE">
            <w:r>
              <w:t>State</w:t>
            </w:r>
            <w:r w:rsidR="00232158">
              <w:t>:</w:t>
            </w:r>
          </w:p>
        </w:tc>
        <w:tc>
          <w:tcPr>
            <w:tcW w:w="2976" w:type="dxa"/>
            <w:shd w:val="clear" w:color="auto" w:fill="auto"/>
          </w:tcPr>
          <w:p w14:paraId="1436D535" w14:textId="0F6CAD17" w:rsidR="00BD2DE2" w:rsidRDefault="00BD2DE2" w:rsidP="00B44ACE">
            <w:r>
              <w:t>Postcode</w:t>
            </w:r>
            <w:r w:rsidR="00232158">
              <w:t>:</w:t>
            </w:r>
          </w:p>
        </w:tc>
      </w:tr>
      <w:tr w:rsidR="00BD2DE2" w14:paraId="5FA3E9A5" w14:textId="77777777" w:rsidTr="00232158">
        <w:tc>
          <w:tcPr>
            <w:tcW w:w="3681" w:type="dxa"/>
            <w:gridSpan w:val="2"/>
            <w:shd w:val="clear" w:color="auto" w:fill="E4E5E5"/>
          </w:tcPr>
          <w:p w14:paraId="5BB4BB0B" w14:textId="77777777" w:rsidR="00BD2DE2" w:rsidRDefault="00BD2DE2" w:rsidP="00B44ACE"/>
        </w:tc>
        <w:tc>
          <w:tcPr>
            <w:tcW w:w="3544" w:type="dxa"/>
            <w:gridSpan w:val="3"/>
            <w:shd w:val="clear" w:color="auto" w:fill="E4E5E5"/>
          </w:tcPr>
          <w:p w14:paraId="0ABF53BA" w14:textId="77777777" w:rsidR="00BD2DE2" w:rsidRDefault="00BD2DE2" w:rsidP="00B44ACE"/>
        </w:tc>
        <w:tc>
          <w:tcPr>
            <w:tcW w:w="2976" w:type="dxa"/>
            <w:shd w:val="clear" w:color="auto" w:fill="E4E5E5"/>
          </w:tcPr>
          <w:p w14:paraId="1D9E5EB4" w14:textId="77777777" w:rsidR="00BD2DE2" w:rsidRDefault="00BD2DE2" w:rsidP="00B44ACE"/>
        </w:tc>
      </w:tr>
      <w:tr w:rsidR="00BD2DE2" w14:paraId="794BDD08" w14:textId="77777777" w:rsidTr="00232158">
        <w:tc>
          <w:tcPr>
            <w:tcW w:w="5098" w:type="dxa"/>
            <w:gridSpan w:val="3"/>
            <w:shd w:val="clear" w:color="auto" w:fill="auto"/>
          </w:tcPr>
          <w:p w14:paraId="4F566E8C" w14:textId="5151F489" w:rsidR="00BD2DE2" w:rsidRDefault="00BD2DE2" w:rsidP="00B44ACE">
            <w:r>
              <w:t>Phone:</w:t>
            </w:r>
          </w:p>
        </w:tc>
        <w:tc>
          <w:tcPr>
            <w:tcW w:w="5103" w:type="dxa"/>
            <w:gridSpan w:val="3"/>
            <w:shd w:val="clear" w:color="auto" w:fill="auto"/>
          </w:tcPr>
          <w:p w14:paraId="1E45DD6A" w14:textId="6CD3ABA4" w:rsidR="00BD2DE2" w:rsidRDefault="00BD2DE2" w:rsidP="00B44ACE">
            <w:r>
              <w:t>Mobile</w:t>
            </w:r>
            <w:r w:rsidR="00232158">
              <w:t>:</w:t>
            </w:r>
          </w:p>
        </w:tc>
      </w:tr>
      <w:tr w:rsidR="00BD2DE2" w14:paraId="3900C253" w14:textId="77777777" w:rsidTr="00232158">
        <w:tc>
          <w:tcPr>
            <w:tcW w:w="5098" w:type="dxa"/>
            <w:gridSpan w:val="3"/>
            <w:shd w:val="clear" w:color="auto" w:fill="E4E5E5"/>
          </w:tcPr>
          <w:p w14:paraId="51ADB64C" w14:textId="77777777" w:rsidR="00BD2DE2" w:rsidRDefault="00BD2DE2" w:rsidP="00B44ACE"/>
        </w:tc>
        <w:tc>
          <w:tcPr>
            <w:tcW w:w="5103" w:type="dxa"/>
            <w:gridSpan w:val="3"/>
            <w:shd w:val="clear" w:color="auto" w:fill="E4E5E5"/>
          </w:tcPr>
          <w:p w14:paraId="10376A96" w14:textId="77777777" w:rsidR="00BD2DE2" w:rsidRDefault="00BD2DE2" w:rsidP="00B44ACE"/>
        </w:tc>
      </w:tr>
      <w:tr w:rsidR="00232158" w14:paraId="70C912B5" w14:textId="77777777" w:rsidTr="00232158">
        <w:tc>
          <w:tcPr>
            <w:tcW w:w="5098" w:type="dxa"/>
            <w:gridSpan w:val="3"/>
            <w:shd w:val="clear" w:color="auto" w:fill="auto"/>
          </w:tcPr>
          <w:p w14:paraId="2C30D56D" w14:textId="69950A76" w:rsidR="00232158" w:rsidRDefault="00232158" w:rsidP="00B44ACE">
            <w:r>
              <w:t>Date of Birth:</w:t>
            </w:r>
          </w:p>
        </w:tc>
        <w:tc>
          <w:tcPr>
            <w:tcW w:w="5103" w:type="dxa"/>
            <w:gridSpan w:val="3"/>
            <w:shd w:val="clear" w:color="auto" w:fill="auto"/>
          </w:tcPr>
          <w:p w14:paraId="6878790F" w14:textId="4A784099" w:rsidR="00232158" w:rsidRDefault="00232158" w:rsidP="00B44ACE">
            <w:r>
              <w:t>Email:</w:t>
            </w:r>
          </w:p>
        </w:tc>
      </w:tr>
      <w:tr w:rsidR="00232158" w14:paraId="1EDBAEF5" w14:textId="77777777" w:rsidTr="00232158">
        <w:tc>
          <w:tcPr>
            <w:tcW w:w="5098" w:type="dxa"/>
            <w:gridSpan w:val="3"/>
            <w:shd w:val="clear" w:color="auto" w:fill="E4E5E5"/>
          </w:tcPr>
          <w:p w14:paraId="6CDF96EC" w14:textId="77777777" w:rsidR="00232158" w:rsidRDefault="00232158" w:rsidP="00B44ACE"/>
        </w:tc>
        <w:tc>
          <w:tcPr>
            <w:tcW w:w="5103" w:type="dxa"/>
            <w:gridSpan w:val="3"/>
            <w:shd w:val="clear" w:color="auto" w:fill="E4E5E5"/>
          </w:tcPr>
          <w:p w14:paraId="58ADCE99" w14:textId="77777777" w:rsidR="00232158" w:rsidRDefault="00232158" w:rsidP="00B44ACE"/>
        </w:tc>
      </w:tr>
      <w:tr w:rsidR="00232158" w14:paraId="77C57F41" w14:textId="77777777" w:rsidTr="00232158">
        <w:tc>
          <w:tcPr>
            <w:tcW w:w="5098" w:type="dxa"/>
            <w:gridSpan w:val="3"/>
            <w:shd w:val="clear" w:color="auto" w:fill="auto"/>
          </w:tcPr>
          <w:p w14:paraId="65C83D3C" w14:textId="3198B57A" w:rsidR="00232158" w:rsidRDefault="00232158" w:rsidP="00B44ACE">
            <w:r>
              <w:t>Pension No:</w:t>
            </w:r>
          </w:p>
        </w:tc>
        <w:tc>
          <w:tcPr>
            <w:tcW w:w="5103" w:type="dxa"/>
            <w:gridSpan w:val="3"/>
            <w:shd w:val="clear" w:color="auto" w:fill="auto"/>
          </w:tcPr>
          <w:p w14:paraId="4DE22580" w14:textId="4E172C7C" w:rsidR="00232158" w:rsidRDefault="00232158" w:rsidP="00B44ACE">
            <w:r>
              <w:t>Pension Type:</w:t>
            </w:r>
          </w:p>
        </w:tc>
      </w:tr>
      <w:tr w:rsidR="00232158" w14:paraId="0F193244" w14:textId="77777777" w:rsidTr="00232158">
        <w:tc>
          <w:tcPr>
            <w:tcW w:w="5098" w:type="dxa"/>
            <w:gridSpan w:val="3"/>
            <w:shd w:val="clear" w:color="auto" w:fill="E4E5E5"/>
          </w:tcPr>
          <w:p w14:paraId="6EAFE60F" w14:textId="77777777" w:rsidR="00232158" w:rsidRDefault="00232158" w:rsidP="00B44ACE"/>
        </w:tc>
        <w:tc>
          <w:tcPr>
            <w:tcW w:w="5103" w:type="dxa"/>
            <w:gridSpan w:val="3"/>
            <w:shd w:val="clear" w:color="auto" w:fill="E4E5E5"/>
          </w:tcPr>
          <w:p w14:paraId="6D19BA9E" w14:textId="77777777" w:rsidR="00232158" w:rsidRDefault="00232158" w:rsidP="00B44ACE"/>
        </w:tc>
      </w:tr>
      <w:tr w:rsidR="00D46005" w14:paraId="44E7641F" w14:textId="77777777" w:rsidTr="000150B9">
        <w:tc>
          <w:tcPr>
            <w:tcW w:w="5098" w:type="dxa"/>
            <w:gridSpan w:val="3"/>
            <w:shd w:val="clear" w:color="auto" w:fill="auto"/>
          </w:tcPr>
          <w:p w14:paraId="6CBB037A" w14:textId="59C1EB1A" w:rsidR="00D46005" w:rsidRDefault="000150B9" w:rsidP="00B44ACE">
            <w:r>
              <w:t>Number of foster animals:</w:t>
            </w:r>
          </w:p>
        </w:tc>
        <w:tc>
          <w:tcPr>
            <w:tcW w:w="5103" w:type="dxa"/>
            <w:gridSpan w:val="3"/>
            <w:shd w:val="clear" w:color="auto" w:fill="auto"/>
          </w:tcPr>
          <w:p w14:paraId="5D815003" w14:textId="2204CB28" w:rsidR="00D46005" w:rsidRDefault="000150B9" w:rsidP="00B44ACE">
            <w:r>
              <w:t>Permit Number (5+):</w:t>
            </w:r>
          </w:p>
        </w:tc>
      </w:tr>
    </w:tbl>
    <w:p w14:paraId="09CC8C7C" w14:textId="07361AC9" w:rsidR="00064DA9" w:rsidRDefault="00064DA9" w:rsidP="00B44ACE"/>
    <w:tbl>
      <w:tblPr>
        <w:tblStyle w:val="TableGrid"/>
        <w:tblW w:w="0" w:type="auto"/>
        <w:tblLook w:val="04A0" w:firstRow="1" w:lastRow="0" w:firstColumn="1" w:lastColumn="0" w:noHBand="0" w:noVBand="1"/>
      </w:tblPr>
      <w:tblGrid>
        <w:gridCol w:w="10194"/>
      </w:tblGrid>
      <w:tr w:rsidR="00064DA9" w14:paraId="4A957E8C" w14:textId="77777777" w:rsidTr="00A526CB">
        <w:tc>
          <w:tcPr>
            <w:tcW w:w="10194" w:type="dxa"/>
            <w:shd w:val="clear" w:color="auto" w:fill="425870"/>
          </w:tcPr>
          <w:p w14:paraId="6A1BE10C" w14:textId="179C7778" w:rsidR="00064DA9" w:rsidRPr="002C4F4C" w:rsidRDefault="006228D3" w:rsidP="00B44ACE">
            <w:pPr>
              <w:rPr>
                <w:b/>
                <w:bCs/>
                <w:color w:val="FFFFFF" w:themeColor="background1"/>
                <w:sz w:val="28"/>
                <w:szCs w:val="28"/>
              </w:rPr>
            </w:pPr>
            <w:r>
              <w:rPr>
                <w:b/>
                <w:bCs/>
                <w:color w:val="FFFFFF" w:themeColor="background1"/>
                <w:sz w:val="28"/>
                <w:szCs w:val="28"/>
              </w:rPr>
              <w:t>ELIGIBILITY</w:t>
            </w:r>
          </w:p>
        </w:tc>
      </w:tr>
    </w:tbl>
    <w:p w14:paraId="2887DA04" w14:textId="77777777" w:rsidR="00D01F03" w:rsidRPr="00BD167B" w:rsidRDefault="00D01F03" w:rsidP="00D01F03">
      <w:pPr>
        <w:spacing w:after="0"/>
        <w:rPr>
          <w:b/>
        </w:rPr>
      </w:pPr>
      <w:r w:rsidRPr="00BD167B">
        <w:rPr>
          <w:b/>
        </w:rPr>
        <w:t>Have you been found guilty of:</w:t>
      </w:r>
    </w:p>
    <w:tbl>
      <w:tblPr>
        <w:tblStyle w:val="TableGrid"/>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2977"/>
        <w:gridCol w:w="1276"/>
      </w:tblGrid>
      <w:tr w:rsidR="00D01F03" w14:paraId="30788799" w14:textId="77777777" w:rsidTr="00E35DF0">
        <w:tc>
          <w:tcPr>
            <w:tcW w:w="8217" w:type="dxa"/>
            <w:gridSpan w:val="2"/>
            <w:tcBorders>
              <w:right w:val="single" w:sz="4" w:space="0" w:color="auto"/>
            </w:tcBorders>
          </w:tcPr>
          <w:p w14:paraId="7EC394F4" w14:textId="77777777" w:rsidR="00D01F03" w:rsidRPr="00D01F03" w:rsidRDefault="00D01F03" w:rsidP="00D01F03">
            <w:pPr>
              <w:pStyle w:val="ListParagraph"/>
              <w:numPr>
                <w:ilvl w:val="0"/>
                <w:numId w:val="17"/>
              </w:numPr>
              <w:spacing w:before="0" w:after="0"/>
              <w:contextualSpacing/>
            </w:pPr>
            <w:r w:rsidRPr="00D01F03">
              <w:t xml:space="preserve">An offence against the </w:t>
            </w:r>
            <w:r w:rsidRPr="00D01F03">
              <w:rPr>
                <w:i/>
              </w:rPr>
              <w:t>Prevention of Cruelty to Animals Act 1986</w:t>
            </w:r>
            <w:r w:rsidRPr="00D01F03">
              <w:t xml:space="preserve"> or regulations made under the Act?</w:t>
            </w:r>
          </w:p>
        </w:tc>
        <w:tc>
          <w:tcPr>
            <w:tcW w:w="1276" w:type="dxa"/>
            <w:tcBorders>
              <w:top w:val="single" w:sz="4" w:space="0" w:color="auto"/>
              <w:left w:val="single" w:sz="4" w:space="0" w:color="auto"/>
              <w:bottom w:val="single" w:sz="4" w:space="0" w:color="auto"/>
              <w:right w:val="single" w:sz="4" w:space="0" w:color="auto"/>
            </w:tcBorders>
          </w:tcPr>
          <w:p w14:paraId="30365C1D" w14:textId="77777777" w:rsidR="00D01F03" w:rsidRDefault="00D01F03" w:rsidP="00E35DF0"/>
        </w:tc>
      </w:tr>
      <w:tr w:rsidR="00D01F03" w14:paraId="22C415D6" w14:textId="77777777" w:rsidTr="00E35DF0">
        <w:trPr>
          <w:trHeight w:val="283"/>
        </w:trPr>
        <w:tc>
          <w:tcPr>
            <w:tcW w:w="5240" w:type="dxa"/>
            <w:vAlign w:val="bottom"/>
          </w:tcPr>
          <w:p w14:paraId="1AF6C1DD" w14:textId="77777777" w:rsidR="00D01F03" w:rsidRDefault="00D01F03" w:rsidP="00E35DF0">
            <w:pPr>
              <w:jc w:val="right"/>
            </w:pPr>
            <w:r>
              <w:t>If Yes, Offence</w:t>
            </w:r>
          </w:p>
        </w:tc>
        <w:tc>
          <w:tcPr>
            <w:tcW w:w="4253" w:type="dxa"/>
            <w:gridSpan w:val="2"/>
            <w:tcBorders>
              <w:bottom w:val="single" w:sz="4" w:space="0" w:color="auto"/>
            </w:tcBorders>
          </w:tcPr>
          <w:p w14:paraId="0778077E" w14:textId="77777777" w:rsidR="00D01F03" w:rsidRDefault="00D01F03" w:rsidP="00E35DF0"/>
        </w:tc>
      </w:tr>
      <w:tr w:rsidR="00D01F03" w:rsidRPr="00BD167B" w14:paraId="078450AB" w14:textId="77777777" w:rsidTr="00E35DF0">
        <w:trPr>
          <w:trHeight w:val="20"/>
        </w:trPr>
        <w:tc>
          <w:tcPr>
            <w:tcW w:w="8217" w:type="dxa"/>
            <w:gridSpan w:val="2"/>
          </w:tcPr>
          <w:p w14:paraId="57867AE6" w14:textId="77777777" w:rsidR="00D01F03" w:rsidRPr="00A560B2" w:rsidRDefault="00D01F03" w:rsidP="00E35DF0">
            <w:pPr>
              <w:spacing w:beforeAutospacing="1" w:afterAutospacing="1"/>
              <w:rPr>
                <w:sz w:val="4"/>
                <w:szCs w:val="4"/>
              </w:rPr>
            </w:pPr>
          </w:p>
        </w:tc>
        <w:tc>
          <w:tcPr>
            <w:tcW w:w="1276" w:type="dxa"/>
            <w:tcBorders>
              <w:top w:val="single" w:sz="4" w:space="0" w:color="auto"/>
              <w:bottom w:val="single" w:sz="4" w:space="0" w:color="auto"/>
            </w:tcBorders>
          </w:tcPr>
          <w:p w14:paraId="5D25A052" w14:textId="77777777" w:rsidR="00D01F03" w:rsidRPr="00BD167B" w:rsidRDefault="00D01F03" w:rsidP="00E35DF0">
            <w:pPr>
              <w:spacing w:beforeAutospacing="1" w:afterAutospacing="1"/>
              <w:rPr>
                <w:i/>
                <w:sz w:val="2"/>
                <w:szCs w:val="2"/>
              </w:rPr>
            </w:pPr>
          </w:p>
        </w:tc>
      </w:tr>
      <w:tr w:rsidR="00D01F03" w:rsidRPr="00BD167B" w14:paraId="5829D91A" w14:textId="77777777" w:rsidTr="00E35DF0">
        <w:tc>
          <w:tcPr>
            <w:tcW w:w="8217" w:type="dxa"/>
            <w:gridSpan w:val="2"/>
            <w:tcBorders>
              <w:right w:val="single" w:sz="4" w:space="0" w:color="auto"/>
            </w:tcBorders>
          </w:tcPr>
          <w:p w14:paraId="7A1772A7" w14:textId="77777777" w:rsidR="00D01F03" w:rsidRPr="00D01F03" w:rsidRDefault="00D01F03" w:rsidP="00D01F03">
            <w:pPr>
              <w:pStyle w:val="ListParagraph"/>
              <w:numPr>
                <w:ilvl w:val="0"/>
                <w:numId w:val="17"/>
              </w:numPr>
              <w:spacing w:before="0" w:after="0"/>
              <w:contextualSpacing/>
              <w:rPr>
                <w:i/>
              </w:rPr>
            </w:pPr>
            <w:bookmarkStart w:id="0" w:name="_Hlk10623901"/>
            <w:r w:rsidRPr="00D01F03">
              <w:t xml:space="preserve">An offence against the </w:t>
            </w:r>
            <w:r w:rsidRPr="00D01F03">
              <w:rPr>
                <w:i/>
              </w:rPr>
              <w:t xml:space="preserve">Domestic Animals Act 1994 </w:t>
            </w:r>
            <w:r w:rsidRPr="00D01F03">
              <w:t>or the</w:t>
            </w:r>
            <w:r w:rsidRPr="00D01F03">
              <w:rPr>
                <w:i/>
              </w:rPr>
              <w:t xml:space="preserve"> Domestic Animals Regulations 2015?</w:t>
            </w:r>
          </w:p>
        </w:tc>
        <w:tc>
          <w:tcPr>
            <w:tcW w:w="1276" w:type="dxa"/>
            <w:tcBorders>
              <w:top w:val="single" w:sz="4" w:space="0" w:color="auto"/>
              <w:left w:val="single" w:sz="4" w:space="0" w:color="auto"/>
              <w:bottom w:val="single" w:sz="4" w:space="0" w:color="auto"/>
              <w:right w:val="single" w:sz="4" w:space="0" w:color="auto"/>
            </w:tcBorders>
          </w:tcPr>
          <w:p w14:paraId="70967C42" w14:textId="77777777" w:rsidR="00D01F03" w:rsidRPr="00BD167B" w:rsidRDefault="00D01F03" w:rsidP="00E35DF0">
            <w:pPr>
              <w:rPr>
                <w:i/>
              </w:rPr>
            </w:pPr>
          </w:p>
        </w:tc>
      </w:tr>
      <w:tr w:rsidR="00D01F03" w14:paraId="6702C7EF" w14:textId="77777777" w:rsidTr="00E35DF0">
        <w:trPr>
          <w:trHeight w:val="283"/>
        </w:trPr>
        <w:tc>
          <w:tcPr>
            <w:tcW w:w="5240" w:type="dxa"/>
            <w:vAlign w:val="bottom"/>
          </w:tcPr>
          <w:p w14:paraId="587A8E4A" w14:textId="77777777" w:rsidR="00D01F03" w:rsidRDefault="00D01F03" w:rsidP="00E35DF0">
            <w:pPr>
              <w:jc w:val="right"/>
            </w:pPr>
            <w:r>
              <w:t>If Yes, Offence</w:t>
            </w:r>
          </w:p>
        </w:tc>
        <w:tc>
          <w:tcPr>
            <w:tcW w:w="4253" w:type="dxa"/>
            <w:gridSpan w:val="2"/>
            <w:tcBorders>
              <w:bottom w:val="single" w:sz="4" w:space="0" w:color="auto"/>
            </w:tcBorders>
          </w:tcPr>
          <w:p w14:paraId="70B19089" w14:textId="77777777" w:rsidR="00D01F03" w:rsidRDefault="00D01F03" w:rsidP="00E35DF0"/>
        </w:tc>
      </w:tr>
      <w:bookmarkEnd w:id="0"/>
      <w:tr w:rsidR="00D01F03" w:rsidRPr="00BD167B" w14:paraId="2B041739" w14:textId="77777777" w:rsidTr="00E35DF0">
        <w:tc>
          <w:tcPr>
            <w:tcW w:w="5240" w:type="dxa"/>
          </w:tcPr>
          <w:p w14:paraId="70BD18E0" w14:textId="77777777" w:rsidR="00D01F03" w:rsidRPr="00A560B2" w:rsidRDefault="00D01F03" w:rsidP="00E35DF0">
            <w:pPr>
              <w:spacing w:beforeAutospacing="1" w:afterAutospacing="1"/>
              <w:rPr>
                <w:sz w:val="4"/>
                <w:szCs w:val="4"/>
              </w:rPr>
            </w:pPr>
          </w:p>
        </w:tc>
        <w:tc>
          <w:tcPr>
            <w:tcW w:w="2977" w:type="dxa"/>
            <w:tcBorders>
              <w:top w:val="single" w:sz="4" w:space="0" w:color="auto"/>
            </w:tcBorders>
          </w:tcPr>
          <w:p w14:paraId="21704FA6" w14:textId="77777777" w:rsidR="00D01F03" w:rsidRPr="00BD167B" w:rsidRDefault="00D01F03" w:rsidP="00E35DF0">
            <w:pPr>
              <w:spacing w:beforeAutospacing="1" w:afterAutospacing="1"/>
              <w:rPr>
                <w:sz w:val="2"/>
                <w:szCs w:val="2"/>
              </w:rPr>
            </w:pPr>
          </w:p>
        </w:tc>
        <w:tc>
          <w:tcPr>
            <w:tcW w:w="1276" w:type="dxa"/>
            <w:tcBorders>
              <w:top w:val="single" w:sz="4" w:space="0" w:color="auto"/>
            </w:tcBorders>
          </w:tcPr>
          <w:p w14:paraId="6CAC59F6" w14:textId="77777777" w:rsidR="00D01F03" w:rsidRPr="00BD167B" w:rsidRDefault="00D01F03" w:rsidP="00E35DF0">
            <w:pPr>
              <w:spacing w:beforeAutospacing="1" w:afterAutospacing="1"/>
              <w:rPr>
                <w:sz w:val="2"/>
                <w:szCs w:val="2"/>
              </w:rPr>
            </w:pPr>
          </w:p>
        </w:tc>
      </w:tr>
      <w:tr w:rsidR="00D01F03" w:rsidRPr="00BD167B" w14:paraId="23D8C23A" w14:textId="77777777" w:rsidTr="00E35DF0">
        <w:tc>
          <w:tcPr>
            <w:tcW w:w="8217" w:type="dxa"/>
            <w:gridSpan w:val="2"/>
            <w:tcBorders>
              <w:right w:val="single" w:sz="4" w:space="0" w:color="auto"/>
            </w:tcBorders>
          </w:tcPr>
          <w:p w14:paraId="56FBAC10" w14:textId="77777777" w:rsidR="00D01F03" w:rsidRPr="00D01F03" w:rsidRDefault="00D01F03" w:rsidP="00D01F03">
            <w:pPr>
              <w:pStyle w:val="ListParagraph"/>
              <w:numPr>
                <w:ilvl w:val="0"/>
                <w:numId w:val="17"/>
              </w:numPr>
              <w:spacing w:before="0" w:after="0"/>
              <w:contextualSpacing/>
              <w:rPr>
                <w:i/>
              </w:rPr>
            </w:pPr>
            <w:r w:rsidRPr="00D01F03">
              <w:t>An offence against a law of another State or a Territory of the Commonwealth that corresponds with a law referred to in any legislation mentioned above?</w:t>
            </w:r>
          </w:p>
        </w:tc>
        <w:tc>
          <w:tcPr>
            <w:tcW w:w="1276" w:type="dxa"/>
            <w:tcBorders>
              <w:top w:val="single" w:sz="4" w:space="0" w:color="auto"/>
              <w:left w:val="single" w:sz="4" w:space="0" w:color="auto"/>
              <w:bottom w:val="single" w:sz="4" w:space="0" w:color="auto"/>
              <w:right w:val="single" w:sz="4" w:space="0" w:color="auto"/>
            </w:tcBorders>
          </w:tcPr>
          <w:p w14:paraId="1004D129" w14:textId="77777777" w:rsidR="00D01F03" w:rsidRPr="00BD167B" w:rsidRDefault="00D01F03" w:rsidP="00E35DF0">
            <w:pPr>
              <w:rPr>
                <w:i/>
              </w:rPr>
            </w:pPr>
          </w:p>
        </w:tc>
      </w:tr>
      <w:tr w:rsidR="00D01F03" w14:paraId="7A6325F0" w14:textId="77777777" w:rsidTr="00E35DF0">
        <w:trPr>
          <w:trHeight w:val="283"/>
        </w:trPr>
        <w:tc>
          <w:tcPr>
            <w:tcW w:w="5240" w:type="dxa"/>
            <w:vAlign w:val="bottom"/>
          </w:tcPr>
          <w:p w14:paraId="4D9FE49D" w14:textId="77777777" w:rsidR="00D01F03" w:rsidRDefault="00D01F03" w:rsidP="00E35DF0">
            <w:pPr>
              <w:jc w:val="right"/>
            </w:pPr>
            <w:r>
              <w:t>If Yes, Offence</w:t>
            </w:r>
          </w:p>
        </w:tc>
        <w:tc>
          <w:tcPr>
            <w:tcW w:w="4253" w:type="dxa"/>
            <w:gridSpan w:val="2"/>
            <w:tcBorders>
              <w:bottom w:val="single" w:sz="4" w:space="0" w:color="auto"/>
            </w:tcBorders>
          </w:tcPr>
          <w:p w14:paraId="0A12480F" w14:textId="77777777" w:rsidR="00D01F03" w:rsidRDefault="00D01F03" w:rsidP="00E35DF0"/>
        </w:tc>
      </w:tr>
    </w:tbl>
    <w:p w14:paraId="48B354C2" w14:textId="77777777" w:rsidR="00D01F03" w:rsidRPr="00A560B2" w:rsidRDefault="00D01F03" w:rsidP="00D01F03">
      <w:pPr>
        <w:spacing w:after="0"/>
        <w:rPr>
          <w:sz w:val="4"/>
          <w:szCs w:val="4"/>
        </w:rPr>
      </w:pPr>
    </w:p>
    <w:tbl>
      <w:tblPr>
        <w:tblStyle w:val="TableGrid"/>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2977"/>
        <w:gridCol w:w="1276"/>
      </w:tblGrid>
      <w:tr w:rsidR="00D01F03" w14:paraId="33D4BA52" w14:textId="77777777" w:rsidTr="00E35DF0">
        <w:tc>
          <w:tcPr>
            <w:tcW w:w="8217" w:type="dxa"/>
            <w:gridSpan w:val="2"/>
            <w:tcBorders>
              <w:right w:val="single" w:sz="4" w:space="0" w:color="auto"/>
            </w:tcBorders>
          </w:tcPr>
          <w:p w14:paraId="22C777F6" w14:textId="71391CCE" w:rsidR="00D01F03" w:rsidRPr="00BD167B" w:rsidRDefault="00D01F03" w:rsidP="00E35DF0">
            <w:pPr>
              <w:ind w:left="-104"/>
            </w:pPr>
            <w:r w:rsidRPr="00BD167B">
              <w:t xml:space="preserve">Is the premises where you house your foster animals registered as a </w:t>
            </w:r>
            <w:r w:rsidR="005375C7">
              <w:t>D</w:t>
            </w:r>
            <w:r w:rsidRPr="00BD167B">
              <w:t xml:space="preserve">omestic </w:t>
            </w:r>
            <w:r w:rsidR="005375C7">
              <w:t>A</w:t>
            </w:r>
            <w:r w:rsidRPr="00BD167B">
              <w:t xml:space="preserve">nimal </w:t>
            </w:r>
            <w:r w:rsidR="005375C7">
              <w:t>B</w:t>
            </w:r>
            <w:r w:rsidRPr="00BD167B">
              <w:t>usiness?</w:t>
            </w:r>
          </w:p>
        </w:tc>
        <w:tc>
          <w:tcPr>
            <w:tcW w:w="1276" w:type="dxa"/>
            <w:tcBorders>
              <w:top w:val="single" w:sz="4" w:space="0" w:color="auto"/>
              <w:left w:val="single" w:sz="4" w:space="0" w:color="auto"/>
              <w:bottom w:val="single" w:sz="4" w:space="0" w:color="auto"/>
              <w:right w:val="single" w:sz="4" w:space="0" w:color="auto"/>
            </w:tcBorders>
          </w:tcPr>
          <w:p w14:paraId="5951D7E8" w14:textId="77777777" w:rsidR="00D01F03" w:rsidRDefault="00D01F03" w:rsidP="00E35DF0"/>
        </w:tc>
      </w:tr>
      <w:tr w:rsidR="00D01F03" w14:paraId="47471474" w14:textId="77777777" w:rsidTr="00E35DF0">
        <w:trPr>
          <w:trHeight w:val="283"/>
        </w:trPr>
        <w:tc>
          <w:tcPr>
            <w:tcW w:w="5240" w:type="dxa"/>
            <w:vAlign w:val="bottom"/>
          </w:tcPr>
          <w:p w14:paraId="02FCA9DE" w14:textId="78961800" w:rsidR="00D01F03" w:rsidRDefault="00D01F03" w:rsidP="00E35DF0">
            <w:pPr>
              <w:jc w:val="right"/>
            </w:pPr>
            <w:r w:rsidRPr="00BD167B">
              <w:t xml:space="preserve">If Yes, </w:t>
            </w:r>
            <w:r w:rsidR="005375C7">
              <w:t>D</w:t>
            </w:r>
            <w:r w:rsidRPr="00BD167B">
              <w:t xml:space="preserve">omestic </w:t>
            </w:r>
            <w:r w:rsidR="005375C7">
              <w:t>A</w:t>
            </w:r>
            <w:r w:rsidRPr="00BD167B">
              <w:t xml:space="preserve">nimal </w:t>
            </w:r>
            <w:r w:rsidR="005375C7">
              <w:t>B</w:t>
            </w:r>
            <w:r w:rsidRPr="00BD167B">
              <w:t>usiness details</w:t>
            </w:r>
          </w:p>
        </w:tc>
        <w:tc>
          <w:tcPr>
            <w:tcW w:w="4253" w:type="dxa"/>
            <w:gridSpan w:val="2"/>
            <w:tcBorders>
              <w:bottom w:val="single" w:sz="4" w:space="0" w:color="auto"/>
            </w:tcBorders>
          </w:tcPr>
          <w:p w14:paraId="320D6777" w14:textId="77777777" w:rsidR="00D01F03" w:rsidRDefault="00D01F03" w:rsidP="00E35DF0"/>
        </w:tc>
      </w:tr>
    </w:tbl>
    <w:p w14:paraId="0CE876EB" w14:textId="77777777" w:rsidR="00D01F03" w:rsidRPr="00A560B2" w:rsidRDefault="00D01F03" w:rsidP="00D01F03">
      <w:pPr>
        <w:spacing w:after="0"/>
        <w:rPr>
          <w:sz w:val="4"/>
          <w:szCs w:val="4"/>
        </w:rPr>
      </w:pPr>
    </w:p>
    <w:tbl>
      <w:tblPr>
        <w:tblStyle w:val="TableGrid"/>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2977"/>
        <w:gridCol w:w="1276"/>
      </w:tblGrid>
      <w:tr w:rsidR="00D01F03" w14:paraId="6B82EAF7" w14:textId="77777777" w:rsidTr="00E35DF0">
        <w:trPr>
          <w:trHeight w:val="340"/>
        </w:trPr>
        <w:tc>
          <w:tcPr>
            <w:tcW w:w="8217" w:type="dxa"/>
            <w:gridSpan w:val="2"/>
            <w:tcBorders>
              <w:right w:val="single" w:sz="4" w:space="0" w:color="auto"/>
            </w:tcBorders>
            <w:vAlign w:val="center"/>
          </w:tcPr>
          <w:p w14:paraId="4D26C181" w14:textId="3A9D3316" w:rsidR="00D01F03" w:rsidRPr="00BD167B" w:rsidRDefault="00D01F03" w:rsidP="00E35DF0">
            <w:pPr>
              <w:ind w:left="-104"/>
            </w:pPr>
            <w:r w:rsidRPr="00BD167B">
              <w:t xml:space="preserve">Are you the proprietor of a </w:t>
            </w:r>
            <w:r w:rsidR="005375C7">
              <w:t>D</w:t>
            </w:r>
            <w:r w:rsidRPr="00BD167B">
              <w:t xml:space="preserve">omestic </w:t>
            </w:r>
            <w:r w:rsidR="005375C7">
              <w:t>A</w:t>
            </w:r>
            <w:r w:rsidRPr="00BD167B">
              <w:t xml:space="preserve">nimal </w:t>
            </w:r>
            <w:r w:rsidR="005375C7">
              <w:t>B</w:t>
            </w:r>
            <w:r w:rsidRPr="00BD167B">
              <w:t>usiness at any location?</w:t>
            </w:r>
          </w:p>
        </w:tc>
        <w:tc>
          <w:tcPr>
            <w:tcW w:w="1276" w:type="dxa"/>
            <w:tcBorders>
              <w:top w:val="single" w:sz="4" w:space="0" w:color="auto"/>
              <w:left w:val="single" w:sz="4" w:space="0" w:color="auto"/>
              <w:bottom w:val="single" w:sz="4" w:space="0" w:color="auto"/>
              <w:right w:val="single" w:sz="4" w:space="0" w:color="auto"/>
            </w:tcBorders>
            <w:vAlign w:val="center"/>
          </w:tcPr>
          <w:p w14:paraId="62DA4B2D" w14:textId="77777777" w:rsidR="00D01F03" w:rsidRDefault="00D01F03" w:rsidP="00E35DF0"/>
        </w:tc>
      </w:tr>
      <w:tr w:rsidR="00D01F03" w14:paraId="2B2164D0" w14:textId="77777777" w:rsidTr="00E35DF0">
        <w:trPr>
          <w:trHeight w:val="283"/>
        </w:trPr>
        <w:tc>
          <w:tcPr>
            <w:tcW w:w="5240" w:type="dxa"/>
            <w:vAlign w:val="bottom"/>
          </w:tcPr>
          <w:p w14:paraId="187CFBF8" w14:textId="58AB2194" w:rsidR="00D01F03" w:rsidRDefault="00D01F03" w:rsidP="00E35DF0">
            <w:pPr>
              <w:jc w:val="right"/>
            </w:pPr>
            <w:r w:rsidRPr="00BD167B">
              <w:t xml:space="preserve">If Yes, </w:t>
            </w:r>
            <w:r w:rsidR="005375C7">
              <w:t>D</w:t>
            </w:r>
            <w:r w:rsidRPr="00BD167B">
              <w:t xml:space="preserve">omestic </w:t>
            </w:r>
            <w:r w:rsidR="005375C7">
              <w:t>A</w:t>
            </w:r>
            <w:r w:rsidRPr="00BD167B">
              <w:t xml:space="preserve">nimal </w:t>
            </w:r>
            <w:r w:rsidR="005375C7">
              <w:t>B</w:t>
            </w:r>
            <w:r w:rsidRPr="00BD167B">
              <w:t>usiness details</w:t>
            </w:r>
          </w:p>
        </w:tc>
        <w:tc>
          <w:tcPr>
            <w:tcW w:w="4253" w:type="dxa"/>
            <w:gridSpan w:val="2"/>
            <w:tcBorders>
              <w:bottom w:val="single" w:sz="4" w:space="0" w:color="auto"/>
            </w:tcBorders>
          </w:tcPr>
          <w:p w14:paraId="0DDB24DA" w14:textId="77777777" w:rsidR="00D01F03" w:rsidRDefault="00D01F03" w:rsidP="00E35DF0"/>
        </w:tc>
      </w:tr>
    </w:tbl>
    <w:p w14:paraId="3B253A15" w14:textId="77777777" w:rsidR="00D01F03" w:rsidRPr="00A560B2" w:rsidRDefault="00D01F03" w:rsidP="00D01F03">
      <w:pPr>
        <w:spacing w:after="0"/>
        <w:rPr>
          <w:sz w:val="4"/>
          <w:szCs w:val="4"/>
        </w:rPr>
      </w:pPr>
    </w:p>
    <w:tbl>
      <w:tblPr>
        <w:tblStyle w:val="TableGrid"/>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2977"/>
        <w:gridCol w:w="1276"/>
      </w:tblGrid>
      <w:tr w:rsidR="00D01F03" w14:paraId="4D0A7DDB" w14:textId="77777777" w:rsidTr="00E35DF0">
        <w:trPr>
          <w:trHeight w:val="340"/>
        </w:trPr>
        <w:tc>
          <w:tcPr>
            <w:tcW w:w="8217" w:type="dxa"/>
            <w:gridSpan w:val="2"/>
            <w:tcBorders>
              <w:right w:val="single" w:sz="4" w:space="0" w:color="auto"/>
            </w:tcBorders>
          </w:tcPr>
          <w:p w14:paraId="1E320C27" w14:textId="77777777" w:rsidR="00D01F03" w:rsidRPr="00BD167B" w:rsidRDefault="00D01F03" w:rsidP="00E35DF0">
            <w:pPr>
              <w:ind w:left="-104"/>
            </w:pPr>
            <w:r w:rsidRPr="00282A09">
              <w:t>Are you affiliated with a shelter or pound?</w:t>
            </w:r>
          </w:p>
        </w:tc>
        <w:tc>
          <w:tcPr>
            <w:tcW w:w="1276" w:type="dxa"/>
            <w:tcBorders>
              <w:top w:val="single" w:sz="4" w:space="0" w:color="auto"/>
              <w:left w:val="single" w:sz="4" w:space="0" w:color="auto"/>
              <w:bottom w:val="single" w:sz="4" w:space="0" w:color="auto"/>
              <w:right w:val="single" w:sz="4" w:space="0" w:color="auto"/>
            </w:tcBorders>
          </w:tcPr>
          <w:p w14:paraId="0108E374" w14:textId="77777777" w:rsidR="00D01F03" w:rsidRDefault="00D01F03" w:rsidP="00E35DF0"/>
        </w:tc>
      </w:tr>
      <w:tr w:rsidR="00D01F03" w14:paraId="5B757EF4" w14:textId="77777777" w:rsidTr="00E35DF0">
        <w:trPr>
          <w:trHeight w:val="283"/>
        </w:trPr>
        <w:tc>
          <w:tcPr>
            <w:tcW w:w="5240" w:type="dxa"/>
            <w:vAlign w:val="bottom"/>
          </w:tcPr>
          <w:p w14:paraId="268B148D" w14:textId="77777777" w:rsidR="00D01F03" w:rsidRDefault="00D01F03" w:rsidP="00E35DF0">
            <w:pPr>
              <w:jc w:val="right"/>
            </w:pPr>
            <w:r w:rsidRPr="00282A09">
              <w:t>If Yes, Name of shelter/pound</w:t>
            </w:r>
          </w:p>
        </w:tc>
        <w:tc>
          <w:tcPr>
            <w:tcW w:w="4253" w:type="dxa"/>
            <w:gridSpan w:val="2"/>
            <w:tcBorders>
              <w:bottom w:val="single" w:sz="4" w:space="0" w:color="auto"/>
            </w:tcBorders>
          </w:tcPr>
          <w:p w14:paraId="40A029EF" w14:textId="77777777" w:rsidR="00D01F03" w:rsidRDefault="00D01F03" w:rsidP="00E35DF0"/>
        </w:tc>
      </w:tr>
      <w:tr w:rsidR="00D01F03" w14:paraId="7959FCB3" w14:textId="77777777" w:rsidTr="00E35DF0">
        <w:trPr>
          <w:trHeight w:val="283"/>
        </w:trPr>
        <w:tc>
          <w:tcPr>
            <w:tcW w:w="5240" w:type="dxa"/>
            <w:vAlign w:val="bottom"/>
          </w:tcPr>
          <w:p w14:paraId="45943B45" w14:textId="77777777" w:rsidR="00D01F03" w:rsidRPr="00282A09" w:rsidRDefault="00D01F03" w:rsidP="00E35DF0">
            <w:pPr>
              <w:jc w:val="right"/>
            </w:pPr>
            <w:r>
              <w:t>Pound address</w:t>
            </w:r>
          </w:p>
        </w:tc>
        <w:tc>
          <w:tcPr>
            <w:tcW w:w="4253" w:type="dxa"/>
            <w:gridSpan w:val="2"/>
            <w:tcBorders>
              <w:top w:val="single" w:sz="4" w:space="0" w:color="auto"/>
              <w:bottom w:val="single" w:sz="4" w:space="0" w:color="auto"/>
            </w:tcBorders>
          </w:tcPr>
          <w:p w14:paraId="62B29DBB" w14:textId="77777777" w:rsidR="00D01F03" w:rsidRDefault="00D01F03" w:rsidP="00E35DF0"/>
        </w:tc>
      </w:tr>
    </w:tbl>
    <w:p w14:paraId="41AE4B2A" w14:textId="5686624C" w:rsidR="00064DA9" w:rsidRDefault="00064DA9" w:rsidP="00B44ACE"/>
    <w:tbl>
      <w:tblPr>
        <w:tblStyle w:val="TableGrid"/>
        <w:tblW w:w="10202" w:type="dxa"/>
        <w:tblLayout w:type="fixed"/>
        <w:tblLook w:val="04A0" w:firstRow="1" w:lastRow="0" w:firstColumn="1" w:lastColumn="0" w:noHBand="0" w:noVBand="1"/>
      </w:tblPr>
      <w:tblGrid>
        <w:gridCol w:w="2122"/>
        <w:gridCol w:w="2835"/>
        <w:gridCol w:w="567"/>
        <w:gridCol w:w="4678"/>
      </w:tblGrid>
      <w:tr w:rsidR="00A526CB" w14:paraId="6D27B786" w14:textId="77777777" w:rsidTr="00F67D2B">
        <w:tc>
          <w:tcPr>
            <w:tcW w:w="10202" w:type="dxa"/>
            <w:gridSpan w:val="4"/>
            <w:shd w:val="clear" w:color="auto" w:fill="425870"/>
          </w:tcPr>
          <w:p w14:paraId="7B6BAF0E" w14:textId="70A53FDE" w:rsidR="00A526CB" w:rsidRPr="00A526CB" w:rsidRDefault="00A526CB" w:rsidP="00B44ACE">
            <w:pPr>
              <w:rPr>
                <w:b/>
                <w:bCs/>
                <w:sz w:val="28"/>
                <w:szCs w:val="28"/>
              </w:rPr>
            </w:pPr>
            <w:r w:rsidRPr="00A526CB">
              <w:rPr>
                <w:b/>
                <w:bCs/>
                <w:color w:val="FFFFFF" w:themeColor="background1"/>
                <w:sz w:val="28"/>
                <w:szCs w:val="28"/>
              </w:rPr>
              <w:lastRenderedPageBreak/>
              <w:t xml:space="preserve">ADDITIONAL CONTACT </w:t>
            </w:r>
            <w:r w:rsidRPr="00A526CB">
              <w:rPr>
                <w:b/>
                <w:bCs/>
                <w:color w:val="FFFFFF" w:themeColor="background1"/>
                <w:sz w:val="18"/>
                <w:szCs w:val="18"/>
              </w:rPr>
              <w:t>(Details of someone you approve Council to contact if you are unavailable)</w:t>
            </w:r>
          </w:p>
        </w:tc>
      </w:tr>
      <w:tr w:rsidR="00F67D2B" w14:paraId="4A067B01" w14:textId="77777777" w:rsidTr="00F67D2B">
        <w:tc>
          <w:tcPr>
            <w:tcW w:w="2122" w:type="dxa"/>
          </w:tcPr>
          <w:p w14:paraId="6EA86085" w14:textId="34E01ADE" w:rsidR="00F67D2B" w:rsidRDefault="00F67D2B" w:rsidP="00B44ACE">
            <w:r>
              <w:t>Title:</w:t>
            </w:r>
          </w:p>
        </w:tc>
        <w:tc>
          <w:tcPr>
            <w:tcW w:w="3402" w:type="dxa"/>
            <w:gridSpan w:val="2"/>
          </w:tcPr>
          <w:p w14:paraId="261AA88E" w14:textId="14738134" w:rsidR="00F67D2B" w:rsidRDefault="00F67D2B" w:rsidP="00B44ACE">
            <w:r>
              <w:t>Surname:</w:t>
            </w:r>
          </w:p>
        </w:tc>
        <w:tc>
          <w:tcPr>
            <w:tcW w:w="4678" w:type="dxa"/>
          </w:tcPr>
          <w:p w14:paraId="7850ACEA" w14:textId="2E307777" w:rsidR="00F67D2B" w:rsidRDefault="00F67D2B" w:rsidP="00B44ACE">
            <w:r>
              <w:t>Given Names:</w:t>
            </w:r>
          </w:p>
        </w:tc>
      </w:tr>
      <w:tr w:rsidR="00F67D2B" w14:paraId="75E6DE03" w14:textId="77777777" w:rsidTr="00F67D2B">
        <w:tc>
          <w:tcPr>
            <w:tcW w:w="2122" w:type="dxa"/>
            <w:shd w:val="clear" w:color="auto" w:fill="E4E5E5"/>
          </w:tcPr>
          <w:p w14:paraId="2C530FB8" w14:textId="77777777" w:rsidR="00F67D2B" w:rsidRDefault="00F67D2B" w:rsidP="00B44ACE"/>
        </w:tc>
        <w:tc>
          <w:tcPr>
            <w:tcW w:w="3402" w:type="dxa"/>
            <w:gridSpan w:val="2"/>
            <w:shd w:val="clear" w:color="auto" w:fill="E4E5E5"/>
          </w:tcPr>
          <w:p w14:paraId="098ECB4E" w14:textId="77777777" w:rsidR="00F67D2B" w:rsidRDefault="00F67D2B" w:rsidP="00B44ACE"/>
        </w:tc>
        <w:tc>
          <w:tcPr>
            <w:tcW w:w="4678" w:type="dxa"/>
            <w:shd w:val="clear" w:color="auto" w:fill="E4E5E5"/>
          </w:tcPr>
          <w:p w14:paraId="461A316C" w14:textId="77777777" w:rsidR="00F67D2B" w:rsidRDefault="00F67D2B" w:rsidP="00B44ACE"/>
        </w:tc>
      </w:tr>
      <w:tr w:rsidR="00F67D2B" w14:paraId="006DF743" w14:textId="77777777" w:rsidTr="00F67D2B">
        <w:tc>
          <w:tcPr>
            <w:tcW w:w="4957" w:type="dxa"/>
            <w:gridSpan w:val="2"/>
            <w:shd w:val="clear" w:color="auto" w:fill="auto"/>
          </w:tcPr>
          <w:p w14:paraId="07ADC6D8" w14:textId="59DF8C52" w:rsidR="00F67D2B" w:rsidRDefault="00F67D2B" w:rsidP="00B44ACE">
            <w:r>
              <w:t>Phone:</w:t>
            </w:r>
          </w:p>
        </w:tc>
        <w:tc>
          <w:tcPr>
            <w:tcW w:w="5245" w:type="dxa"/>
            <w:gridSpan w:val="2"/>
            <w:shd w:val="clear" w:color="auto" w:fill="auto"/>
          </w:tcPr>
          <w:p w14:paraId="5026ED64" w14:textId="6FAE762A" w:rsidR="00F67D2B" w:rsidRDefault="00F67D2B" w:rsidP="00F67D2B">
            <w:pPr>
              <w:ind w:firstLine="34"/>
            </w:pPr>
            <w:r>
              <w:t xml:space="preserve">Relationship to </w:t>
            </w:r>
            <w:r w:rsidR="005F06DB">
              <w:t>foster carer</w:t>
            </w:r>
            <w:r>
              <w:t>:</w:t>
            </w:r>
          </w:p>
        </w:tc>
      </w:tr>
      <w:tr w:rsidR="00F67D2B" w14:paraId="02AF298A" w14:textId="77777777" w:rsidTr="00F67D2B">
        <w:tc>
          <w:tcPr>
            <w:tcW w:w="4957" w:type="dxa"/>
            <w:gridSpan w:val="2"/>
            <w:shd w:val="clear" w:color="auto" w:fill="E4E5E5"/>
          </w:tcPr>
          <w:p w14:paraId="3685987E" w14:textId="77777777" w:rsidR="00F67D2B" w:rsidRDefault="00F67D2B" w:rsidP="00B44ACE"/>
        </w:tc>
        <w:tc>
          <w:tcPr>
            <w:tcW w:w="5245" w:type="dxa"/>
            <w:gridSpan w:val="2"/>
            <w:shd w:val="clear" w:color="auto" w:fill="E4E5E5"/>
          </w:tcPr>
          <w:p w14:paraId="3E37EDEB" w14:textId="77777777" w:rsidR="00F67D2B" w:rsidRDefault="00F67D2B" w:rsidP="00F67D2B">
            <w:pPr>
              <w:ind w:firstLine="34"/>
            </w:pPr>
          </w:p>
        </w:tc>
      </w:tr>
    </w:tbl>
    <w:p w14:paraId="7C75E7DB" w14:textId="0A901069" w:rsidR="007C0DAF" w:rsidRDefault="007C0DAF" w:rsidP="00B44ACE"/>
    <w:tbl>
      <w:tblPr>
        <w:tblStyle w:val="TableGrid"/>
        <w:tblW w:w="10201" w:type="dxa"/>
        <w:tblLook w:val="04A0" w:firstRow="1" w:lastRow="0" w:firstColumn="1" w:lastColumn="0" w:noHBand="0" w:noVBand="1"/>
      </w:tblPr>
      <w:tblGrid>
        <w:gridCol w:w="4531"/>
        <w:gridCol w:w="1134"/>
        <w:gridCol w:w="494"/>
        <w:gridCol w:w="640"/>
        <w:gridCol w:w="1134"/>
        <w:gridCol w:w="39"/>
        <w:gridCol w:w="1095"/>
        <w:gridCol w:w="1134"/>
      </w:tblGrid>
      <w:tr w:rsidR="003D1019" w14:paraId="15DF1F4E" w14:textId="77777777" w:rsidTr="00B327A7">
        <w:tc>
          <w:tcPr>
            <w:tcW w:w="4531" w:type="dxa"/>
            <w:shd w:val="clear" w:color="auto" w:fill="425870"/>
          </w:tcPr>
          <w:p w14:paraId="5B93BE16" w14:textId="2B2EEEC7" w:rsidR="003D1019" w:rsidRPr="00754D69" w:rsidRDefault="003D1019" w:rsidP="00B44ACE">
            <w:pPr>
              <w:rPr>
                <w:b/>
                <w:bCs/>
                <w:color w:val="FFFFFF" w:themeColor="background1"/>
                <w:sz w:val="28"/>
                <w:szCs w:val="28"/>
              </w:rPr>
            </w:pPr>
            <w:r>
              <w:rPr>
                <w:b/>
                <w:bCs/>
                <w:color w:val="FFFFFF" w:themeColor="background1"/>
                <w:sz w:val="28"/>
                <w:szCs w:val="28"/>
              </w:rPr>
              <w:t>ANIMAL DETAILS</w:t>
            </w:r>
          </w:p>
        </w:tc>
        <w:tc>
          <w:tcPr>
            <w:tcW w:w="1628" w:type="dxa"/>
            <w:gridSpan w:val="2"/>
            <w:shd w:val="clear" w:color="auto" w:fill="425870"/>
          </w:tcPr>
          <w:p w14:paraId="74A6328A" w14:textId="77777777" w:rsidR="003D1019" w:rsidRPr="00754D69" w:rsidRDefault="003D1019" w:rsidP="00B44ACE">
            <w:pPr>
              <w:rPr>
                <w:b/>
                <w:bCs/>
                <w:color w:val="FFFFFF" w:themeColor="background1"/>
                <w:sz w:val="28"/>
                <w:szCs w:val="28"/>
              </w:rPr>
            </w:pPr>
          </w:p>
        </w:tc>
        <w:tc>
          <w:tcPr>
            <w:tcW w:w="1813" w:type="dxa"/>
            <w:gridSpan w:val="3"/>
            <w:shd w:val="clear" w:color="auto" w:fill="425870"/>
          </w:tcPr>
          <w:p w14:paraId="62D50941" w14:textId="7D7B0CC7" w:rsidR="003D1019" w:rsidRPr="00754D69" w:rsidRDefault="003D1019" w:rsidP="00B44ACE">
            <w:pPr>
              <w:rPr>
                <w:b/>
                <w:bCs/>
                <w:color w:val="FFFFFF" w:themeColor="background1"/>
                <w:sz w:val="28"/>
                <w:szCs w:val="28"/>
              </w:rPr>
            </w:pPr>
          </w:p>
        </w:tc>
        <w:tc>
          <w:tcPr>
            <w:tcW w:w="2229" w:type="dxa"/>
            <w:gridSpan w:val="2"/>
            <w:shd w:val="clear" w:color="auto" w:fill="425870"/>
          </w:tcPr>
          <w:p w14:paraId="08509134" w14:textId="59DEAFC6" w:rsidR="003D1019" w:rsidRPr="00754D69" w:rsidRDefault="003D1019" w:rsidP="00B44ACE">
            <w:pPr>
              <w:rPr>
                <w:b/>
                <w:bCs/>
                <w:sz w:val="28"/>
                <w:szCs w:val="28"/>
              </w:rPr>
            </w:pPr>
          </w:p>
        </w:tc>
      </w:tr>
      <w:tr w:rsidR="003D1019" w14:paraId="05921609" w14:textId="77777777" w:rsidTr="00B327A7">
        <w:tc>
          <w:tcPr>
            <w:tcW w:w="4531" w:type="dxa"/>
          </w:tcPr>
          <w:p w14:paraId="2BC0BBA5" w14:textId="77777777" w:rsidR="003D1019" w:rsidRDefault="003D1019" w:rsidP="00B44ACE"/>
        </w:tc>
        <w:tc>
          <w:tcPr>
            <w:tcW w:w="1134" w:type="dxa"/>
          </w:tcPr>
          <w:p w14:paraId="1BEB6749" w14:textId="2237249D" w:rsidR="003D1019" w:rsidRDefault="003D1019" w:rsidP="006A5139">
            <w:pPr>
              <w:jc w:val="center"/>
            </w:pPr>
            <w:r>
              <w:t>Animal 1</w:t>
            </w:r>
          </w:p>
        </w:tc>
        <w:tc>
          <w:tcPr>
            <w:tcW w:w="1134" w:type="dxa"/>
            <w:gridSpan w:val="2"/>
          </w:tcPr>
          <w:p w14:paraId="3A6630F9" w14:textId="4915A91C" w:rsidR="003D1019" w:rsidRDefault="003D1019" w:rsidP="006A5139">
            <w:pPr>
              <w:jc w:val="center"/>
            </w:pPr>
            <w:r>
              <w:t>Animal 2</w:t>
            </w:r>
          </w:p>
        </w:tc>
        <w:tc>
          <w:tcPr>
            <w:tcW w:w="1134" w:type="dxa"/>
          </w:tcPr>
          <w:p w14:paraId="5D5EA1D4" w14:textId="319B7F89" w:rsidR="003D1019" w:rsidRDefault="003D1019" w:rsidP="006A5139">
            <w:pPr>
              <w:jc w:val="center"/>
            </w:pPr>
            <w:r>
              <w:t>Animal 3</w:t>
            </w:r>
          </w:p>
        </w:tc>
        <w:tc>
          <w:tcPr>
            <w:tcW w:w="1134" w:type="dxa"/>
            <w:gridSpan w:val="2"/>
          </w:tcPr>
          <w:p w14:paraId="439592A7" w14:textId="77777777" w:rsidR="003D1019" w:rsidRDefault="003D1019" w:rsidP="006A5139">
            <w:pPr>
              <w:jc w:val="center"/>
            </w:pPr>
            <w:r>
              <w:t>Animal 4</w:t>
            </w:r>
          </w:p>
          <w:p w14:paraId="07958568" w14:textId="69282162" w:rsidR="003D1019" w:rsidRDefault="003D1019" w:rsidP="006A5139">
            <w:pPr>
              <w:jc w:val="center"/>
            </w:pPr>
          </w:p>
        </w:tc>
        <w:tc>
          <w:tcPr>
            <w:tcW w:w="1134" w:type="dxa"/>
          </w:tcPr>
          <w:p w14:paraId="30E613CB" w14:textId="7C205185" w:rsidR="003D1019" w:rsidRDefault="003D1019" w:rsidP="006A5139">
            <w:pPr>
              <w:jc w:val="center"/>
            </w:pPr>
            <w:r>
              <w:t>Animal 5</w:t>
            </w:r>
          </w:p>
        </w:tc>
      </w:tr>
      <w:tr w:rsidR="003D1019" w14:paraId="1F3DD518" w14:textId="77777777" w:rsidTr="00B327A7">
        <w:tc>
          <w:tcPr>
            <w:tcW w:w="4531" w:type="dxa"/>
          </w:tcPr>
          <w:p w14:paraId="50640F17" w14:textId="7E7B7735" w:rsidR="003D1019" w:rsidRDefault="003D1019" w:rsidP="00B44ACE">
            <w:r>
              <w:t>Animal Type (Dog/Cat)</w:t>
            </w:r>
          </w:p>
        </w:tc>
        <w:tc>
          <w:tcPr>
            <w:tcW w:w="1134" w:type="dxa"/>
            <w:shd w:val="clear" w:color="auto" w:fill="E4E5E5"/>
          </w:tcPr>
          <w:p w14:paraId="29A3CB8F" w14:textId="77777777" w:rsidR="003D1019" w:rsidRDefault="003D1019" w:rsidP="00B44ACE"/>
        </w:tc>
        <w:tc>
          <w:tcPr>
            <w:tcW w:w="1134" w:type="dxa"/>
            <w:gridSpan w:val="2"/>
            <w:shd w:val="clear" w:color="auto" w:fill="E4E5E5"/>
          </w:tcPr>
          <w:p w14:paraId="738651D9" w14:textId="77777777" w:rsidR="003D1019" w:rsidRDefault="003D1019" w:rsidP="00B44ACE"/>
        </w:tc>
        <w:tc>
          <w:tcPr>
            <w:tcW w:w="1134" w:type="dxa"/>
            <w:shd w:val="clear" w:color="auto" w:fill="E4E5E5"/>
          </w:tcPr>
          <w:p w14:paraId="4F007DB3" w14:textId="77777777" w:rsidR="003D1019" w:rsidRDefault="003D1019" w:rsidP="00B44ACE"/>
        </w:tc>
        <w:tc>
          <w:tcPr>
            <w:tcW w:w="1134" w:type="dxa"/>
            <w:gridSpan w:val="2"/>
            <w:shd w:val="clear" w:color="auto" w:fill="E4E5E5"/>
          </w:tcPr>
          <w:p w14:paraId="76AD1074" w14:textId="77777777" w:rsidR="003D1019" w:rsidRDefault="003D1019" w:rsidP="00B44ACE"/>
        </w:tc>
        <w:tc>
          <w:tcPr>
            <w:tcW w:w="1134" w:type="dxa"/>
            <w:shd w:val="clear" w:color="auto" w:fill="E4E5E5"/>
          </w:tcPr>
          <w:p w14:paraId="0BC4FD80" w14:textId="6334ABBB" w:rsidR="003D1019" w:rsidRDefault="003D1019" w:rsidP="00B44ACE"/>
        </w:tc>
      </w:tr>
      <w:tr w:rsidR="003D1019" w14:paraId="49832DB0" w14:textId="77777777" w:rsidTr="00B327A7">
        <w:tc>
          <w:tcPr>
            <w:tcW w:w="4531" w:type="dxa"/>
          </w:tcPr>
          <w:p w14:paraId="2224B909" w14:textId="0FD73ACB" w:rsidR="003D1019" w:rsidRDefault="003D1019" w:rsidP="00B44ACE">
            <w:r>
              <w:t>Animal Name</w:t>
            </w:r>
          </w:p>
        </w:tc>
        <w:tc>
          <w:tcPr>
            <w:tcW w:w="1134" w:type="dxa"/>
            <w:shd w:val="clear" w:color="auto" w:fill="E4E5E5"/>
          </w:tcPr>
          <w:p w14:paraId="75DB5466" w14:textId="77777777" w:rsidR="003D1019" w:rsidRDefault="003D1019" w:rsidP="00B44ACE"/>
        </w:tc>
        <w:tc>
          <w:tcPr>
            <w:tcW w:w="1134" w:type="dxa"/>
            <w:gridSpan w:val="2"/>
            <w:shd w:val="clear" w:color="auto" w:fill="E4E5E5"/>
          </w:tcPr>
          <w:p w14:paraId="40071542" w14:textId="77777777" w:rsidR="003D1019" w:rsidRDefault="003D1019" w:rsidP="00B44ACE"/>
        </w:tc>
        <w:tc>
          <w:tcPr>
            <w:tcW w:w="1134" w:type="dxa"/>
            <w:shd w:val="clear" w:color="auto" w:fill="E4E5E5"/>
          </w:tcPr>
          <w:p w14:paraId="74C8B7AE" w14:textId="77777777" w:rsidR="003D1019" w:rsidRDefault="003D1019" w:rsidP="00B44ACE"/>
        </w:tc>
        <w:tc>
          <w:tcPr>
            <w:tcW w:w="1134" w:type="dxa"/>
            <w:gridSpan w:val="2"/>
            <w:shd w:val="clear" w:color="auto" w:fill="E4E5E5"/>
          </w:tcPr>
          <w:p w14:paraId="62A55735" w14:textId="77777777" w:rsidR="003D1019" w:rsidRDefault="003D1019" w:rsidP="00B44ACE"/>
        </w:tc>
        <w:tc>
          <w:tcPr>
            <w:tcW w:w="1134" w:type="dxa"/>
            <w:shd w:val="clear" w:color="auto" w:fill="E4E5E5"/>
          </w:tcPr>
          <w:p w14:paraId="7A41CDDA" w14:textId="1E2A9510" w:rsidR="003D1019" w:rsidRDefault="003D1019" w:rsidP="00B44ACE"/>
        </w:tc>
      </w:tr>
      <w:tr w:rsidR="003D1019" w14:paraId="70FEB200" w14:textId="77777777" w:rsidTr="00B327A7">
        <w:tc>
          <w:tcPr>
            <w:tcW w:w="4531" w:type="dxa"/>
          </w:tcPr>
          <w:p w14:paraId="487C9EC4" w14:textId="56AD5A4E" w:rsidR="003D1019" w:rsidRDefault="003D1019" w:rsidP="00B44ACE">
            <w:r>
              <w:t>Breed</w:t>
            </w:r>
          </w:p>
        </w:tc>
        <w:tc>
          <w:tcPr>
            <w:tcW w:w="1134" w:type="dxa"/>
            <w:shd w:val="clear" w:color="auto" w:fill="E4E5E5"/>
          </w:tcPr>
          <w:p w14:paraId="6FE39945" w14:textId="77777777" w:rsidR="003D1019" w:rsidRDefault="003D1019" w:rsidP="00B44ACE"/>
        </w:tc>
        <w:tc>
          <w:tcPr>
            <w:tcW w:w="1134" w:type="dxa"/>
            <w:gridSpan w:val="2"/>
            <w:shd w:val="clear" w:color="auto" w:fill="E4E5E5"/>
          </w:tcPr>
          <w:p w14:paraId="32C6967F" w14:textId="77777777" w:rsidR="003D1019" w:rsidRDefault="003D1019" w:rsidP="00B44ACE"/>
        </w:tc>
        <w:tc>
          <w:tcPr>
            <w:tcW w:w="1134" w:type="dxa"/>
            <w:shd w:val="clear" w:color="auto" w:fill="E4E5E5"/>
          </w:tcPr>
          <w:p w14:paraId="26F16931" w14:textId="77777777" w:rsidR="003D1019" w:rsidRDefault="003D1019" w:rsidP="00B44ACE"/>
        </w:tc>
        <w:tc>
          <w:tcPr>
            <w:tcW w:w="1134" w:type="dxa"/>
            <w:gridSpan w:val="2"/>
            <w:shd w:val="clear" w:color="auto" w:fill="E4E5E5"/>
          </w:tcPr>
          <w:p w14:paraId="0074477E" w14:textId="77777777" w:rsidR="003D1019" w:rsidRDefault="003D1019" w:rsidP="00B44ACE"/>
        </w:tc>
        <w:tc>
          <w:tcPr>
            <w:tcW w:w="1134" w:type="dxa"/>
            <w:shd w:val="clear" w:color="auto" w:fill="E4E5E5"/>
          </w:tcPr>
          <w:p w14:paraId="097BE4A1" w14:textId="55001D63" w:rsidR="003D1019" w:rsidRDefault="003D1019" w:rsidP="00B44ACE"/>
        </w:tc>
      </w:tr>
      <w:tr w:rsidR="003D1019" w14:paraId="70636BBD" w14:textId="77777777" w:rsidTr="00B327A7">
        <w:tc>
          <w:tcPr>
            <w:tcW w:w="4531" w:type="dxa"/>
          </w:tcPr>
          <w:p w14:paraId="75FFAF12" w14:textId="7AFEEA4E" w:rsidR="003D1019" w:rsidRDefault="003D1019" w:rsidP="00B44ACE">
            <w:r>
              <w:t>Colour/s</w:t>
            </w:r>
          </w:p>
        </w:tc>
        <w:tc>
          <w:tcPr>
            <w:tcW w:w="1134" w:type="dxa"/>
            <w:shd w:val="clear" w:color="auto" w:fill="E4E5E5"/>
          </w:tcPr>
          <w:p w14:paraId="6CEC3627" w14:textId="77777777" w:rsidR="003D1019" w:rsidRDefault="003D1019" w:rsidP="00B44ACE"/>
        </w:tc>
        <w:tc>
          <w:tcPr>
            <w:tcW w:w="1134" w:type="dxa"/>
            <w:gridSpan w:val="2"/>
            <w:shd w:val="clear" w:color="auto" w:fill="E4E5E5"/>
          </w:tcPr>
          <w:p w14:paraId="24AF3C6C" w14:textId="77777777" w:rsidR="003D1019" w:rsidRDefault="003D1019" w:rsidP="00B44ACE"/>
        </w:tc>
        <w:tc>
          <w:tcPr>
            <w:tcW w:w="1134" w:type="dxa"/>
            <w:shd w:val="clear" w:color="auto" w:fill="E4E5E5"/>
          </w:tcPr>
          <w:p w14:paraId="4E7ECE55" w14:textId="77777777" w:rsidR="003D1019" w:rsidRDefault="003D1019" w:rsidP="00B44ACE"/>
        </w:tc>
        <w:tc>
          <w:tcPr>
            <w:tcW w:w="1134" w:type="dxa"/>
            <w:gridSpan w:val="2"/>
            <w:shd w:val="clear" w:color="auto" w:fill="E4E5E5"/>
          </w:tcPr>
          <w:p w14:paraId="27AFB150" w14:textId="77777777" w:rsidR="003D1019" w:rsidRDefault="003D1019" w:rsidP="00B44ACE"/>
        </w:tc>
        <w:tc>
          <w:tcPr>
            <w:tcW w:w="1134" w:type="dxa"/>
            <w:shd w:val="clear" w:color="auto" w:fill="E4E5E5"/>
          </w:tcPr>
          <w:p w14:paraId="3CE676AC" w14:textId="250ABADF" w:rsidR="003D1019" w:rsidRDefault="003D1019" w:rsidP="00B44ACE"/>
        </w:tc>
      </w:tr>
      <w:tr w:rsidR="003D1019" w14:paraId="15FE05BC" w14:textId="77777777" w:rsidTr="00B327A7">
        <w:tc>
          <w:tcPr>
            <w:tcW w:w="4531" w:type="dxa"/>
          </w:tcPr>
          <w:p w14:paraId="312927E6" w14:textId="536E1C8C" w:rsidR="003D1019" w:rsidRDefault="003D1019" w:rsidP="00B44ACE">
            <w:r>
              <w:t>Date / Year of Birth</w:t>
            </w:r>
          </w:p>
        </w:tc>
        <w:tc>
          <w:tcPr>
            <w:tcW w:w="1134" w:type="dxa"/>
            <w:shd w:val="clear" w:color="auto" w:fill="E4E5E5"/>
          </w:tcPr>
          <w:p w14:paraId="12EC6E4F" w14:textId="77777777" w:rsidR="003D1019" w:rsidRDefault="003D1019" w:rsidP="00B44ACE"/>
        </w:tc>
        <w:tc>
          <w:tcPr>
            <w:tcW w:w="1134" w:type="dxa"/>
            <w:gridSpan w:val="2"/>
            <w:shd w:val="clear" w:color="auto" w:fill="E4E5E5"/>
          </w:tcPr>
          <w:p w14:paraId="35A35AA6" w14:textId="77777777" w:rsidR="003D1019" w:rsidRDefault="003D1019" w:rsidP="00B44ACE"/>
        </w:tc>
        <w:tc>
          <w:tcPr>
            <w:tcW w:w="1134" w:type="dxa"/>
            <w:shd w:val="clear" w:color="auto" w:fill="E4E5E5"/>
          </w:tcPr>
          <w:p w14:paraId="1DEECBD3" w14:textId="77777777" w:rsidR="003D1019" w:rsidRDefault="003D1019" w:rsidP="00B44ACE"/>
        </w:tc>
        <w:tc>
          <w:tcPr>
            <w:tcW w:w="1134" w:type="dxa"/>
            <w:gridSpan w:val="2"/>
            <w:shd w:val="clear" w:color="auto" w:fill="E4E5E5"/>
          </w:tcPr>
          <w:p w14:paraId="05CEF0D0" w14:textId="77777777" w:rsidR="003D1019" w:rsidRDefault="003D1019" w:rsidP="00B44ACE"/>
        </w:tc>
        <w:tc>
          <w:tcPr>
            <w:tcW w:w="1134" w:type="dxa"/>
            <w:shd w:val="clear" w:color="auto" w:fill="E4E5E5"/>
          </w:tcPr>
          <w:p w14:paraId="135098AE" w14:textId="55CBC845" w:rsidR="003D1019" w:rsidRDefault="003D1019" w:rsidP="00B44ACE"/>
        </w:tc>
      </w:tr>
      <w:tr w:rsidR="003D1019" w14:paraId="63392112" w14:textId="77777777" w:rsidTr="00B327A7">
        <w:tc>
          <w:tcPr>
            <w:tcW w:w="4531" w:type="dxa"/>
          </w:tcPr>
          <w:p w14:paraId="4D2EAB74" w14:textId="7D58ADD1" w:rsidR="003D1019" w:rsidRDefault="003D1019" w:rsidP="00B44ACE">
            <w:r>
              <w:t>Sex</w:t>
            </w:r>
          </w:p>
        </w:tc>
        <w:tc>
          <w:tcPr>
            <w:tcW w:w="1134" w:type="dxa"/>
            <w:shd w:val="clear" w:color="auto" w:fill="E4E5E5"/>
          </w:tcPr>
          <w:p w14:paraId="127456C9" w14:textId="77777777" w:rsidR="003D1019" w:rsidRDefault="003D1019" w:rsidP="00B44ACE"/>
        </w:tc>
        <w:tc>
          <w:tcPr>
            <w:tcW w:w="1134" w:type="dxa"/>
            <w:gridSpan w:val="2"/>
            <w:shd w:val="clear" w:color="auto" w:fill="E4E5E5"/>
          </w:tcPr>
          <w:p w14:paraId="34F68FC6" w14:textId="77777777" w:rsidR="003D1019" w:rsidRDefault="003D1019" w:rsidP="00B44ACE"/>
        </w:tc>
        <w:tc>
          <w:tcPr>
            <w:tcW w:w="1134" w:type="dxa"/>
            <w:shd w:val="clear" w:color="auto" w:fill="E4E5E5"/>
          </w:tcPr>
          <w:p w14:paraId="51214431" w14:textId="77777777" w:rsidR="003D1019" w:rsidRDefault="003D1019" w:rsidP="00B44ACE"/>
        </w:tc>
        <w:tc>
          <w:tcPr>
            <w:tcW w:w="1134" w:type="dxa"/>
            <w:gridSpan w:val="2"/>
            <w:shd w:val="clear" w:color="auto" w:fill="E4E5E5"/>
          </w:tcPr>
          <w:p w14:paraId="2AE51AD1" w14:textId="77777777" w:rsidR="003D1019" w:rsidRDefault="003D1019" w:rsidP="00B44ACE"/>
        </w:tc>
        <w:tc>
          <w:tcPr>
            <w:tcW w:w="1134" w:type="dxa"/>
            <w:shd w:val="clear" w:color="auto" w:fill="E4E5E5"/>
          </w:tcPr>
          <w:p w14:paraId="1432281A" w14:textId="4FFCA8D0" w:rsidR="003D1019" w:rsidRDefault="003D1019" w:rsidP="00B44ACE"/>
        </w:tc>
      </w:tr>
      <w:tr w:rsidR="003D1019" w14:paraId="2902C597" w14:textId="77777777" w:rsidTr="00B327A7">
        <w:tc>
          <w:tcPr>
            <w:tcW w:w="4531" w:type="dxa"/>
          </w:tcPr>
          <w:p w14:paraId="4A31D03A" w14:textId="73089B24" w:rsidR="003D1019" w:rsidRDefault="003D1019" w:rsidP="00B44ACE">
            <w:r>
              <w:t>De-sexed</w:t>
            </w:r>
          </w:p>
        </w:tc>
        <w:tc>
          <w:tcPr>
            <w:tcW w:w="1134" w:type="dxa"/>
            <w:shd w:val="clear" w:color="auto" w:fill="E4E5E5"/>
          </w:tcPr>
          <w:p w14:paraId="740E191C" w14:textId="77777777" w:rsidR="003D1019" w:rsidRDefault="003D1019" w:rsidP="00B44ACE"/>
        </w:tc>
        <w:tc>
          <w:tcPr>
            <w:tcW w:w="1134" w:type="dxa"/>
            <w:gridSpan w:val="2"/>
            <w:shd w:val="clear" w:color="auto" w:fill="E4E5E5"/>
          </w:tcPr>
          <w:p w14:paraId="0D43CAFD" w14:textId="77777777" w:rsidR="003D1019" w:rsidRDefault="003D1019" w:rsidP="00B44ACE"/>
        </w:tc>
        <w:tc>
          <w:tcPr>
            <w:tcW w:w="1134" w:type="dxa"/>
            <w:shd w:val="clear" w:color="auto" w:fill="E4E5E5"/>
          </w:tcPr>
          <w:p w14:paraId="522F3E09" w14:textId="77777777" w:rsidR="003D1019" w:rsidRDefault="003D1019" w:rsidP="00B44ACE"/>
        </w:tc>
        <w:tc>
          <w:tcPr>
            <w:tcW w:w="1134" w:type="dxa"/>
            <w:gridSpan w:val="2"/>
            <w:shd w:val="clear" w:color="auto" w:fill="E4E5E5"/>
          </w:tcPr>
          <w:p w14:paraId="788F47D6" w14:textId="77777777" w:rsidR="003D1019" w:rsidRDefault="003D1019" w:rsidP="00B44ACE"/>
        </w:tc>
        <w:tc>
          <w:tcPr>
            <w:tcW w:w="1134" w:type="dxa"/>
            <w:shd w:val="clear" w:color="auto" w:fill="E4E5E5"/>
          </w:tcPr>
          <w:p w14:paraId="5BE6316B" w14:textId="4D600AE8" w:rsidR="003D1019" w:rsidRDefault="003D1019" w:rsidP="00B44ACE"/>
        </w:tc>
      </w:tr>
      <w:tr w:rsidR="003D1019" w14:paraId="7F6CDFA9" w14:textId="77777777" w:rsidTr="00B327A7">
        <w:tc>
          <w:tcPr>
            <w:tcW w:w="4531" w:type="dxa"/>
          </w:tcPr>
          <w:p w14:paraId="068C77F4" w14:textId="34C4DBE7" w:rsidR="003D1019" w:rsidRDefault="003D1019" w:rsidP="00B44ACE">
            <w:r>
              <w:t>Microchip Number</w:t>
            </w:r>
          </w:p>
        </w:tc>
        <w:tc>
          <w:tcPr>
            <w:tcW w:w="1134" w:type="dxa"/>
            <w:shd w:val="clear" w:color="auto" w:fill="E4E5E5"/>
          </w:tcPr>
          <w:p w14:paraId="55E2846F" w14:textId="77777777" w:rsidR="003D1019" w:rsidRDefault="003D1019" w:rsidP="00B44ACE"/>
        </w:tc>
        <w:tc>
          <w:tcPr>
            <w:tcW w:w="1134" w:type="dxa"/>
            <w:gridSpan w:val="2"/>
            <w:shd w:val="clear" w:color="auto" w:fill="E4E5E5"/>
          </w:tcPr>
          <w:p w14:paraId="2AB64021" w14:textId="77777777" w:rsidR="003D1019" w:rsidRDefault="003D1019" w:rsidP="00B44ACE"/>
        </w:tc>
        <w:tc>
          <w:tcPr>
            <w:tcW w:w="1134" w:type="dxa"/>
            <w:shd w:val="clear" w:color="auto" w:fill="E4E5E5"/>
          </w:tcPr>
          <w:p w14:paraId="19090E7F" w14:textId="77777777" w:rsidR="003D1019" w:rsidRDefault="003D1019" w:rsidP="00B44ACE"/>
        </w:tc>
        <w:tc>
          <w:tcPr>
            <w:tcW w:w="1134" w:type="dxa"/>
            <w:gridSpan w:val="2"/>
            <w:shd w:val="clear" w:color="auto" w:fill="E4E5E5"/>
          </w:tcPr>
          <w:p w14:paraId="447131E7" w14:textId="77777777" w:rsidR="003D1019" w:rsidRDefault="003D1019" w:rsidP="00B44ACE"/>
        </w:tc>
        <w:tc>
          <w:tcPr>
            <w:tcW w:w="1134" w:type="dxa"/>
            <w:shd w:val="clear" w:color="auto" w:fill="E4E5E5"/>
          </w:tcPr>
          <w:p w14:paraId="6DFF8A63" w14:textId="3C55D8F6" w:rsidR="003D1019" w:rsidRDefault="003D1019" w:rsidP="00B44ACE"/>
        </w:tc>
      </w:tr>
      <w:tr w:rsidR="00B81D33" w14:paraId="3EA470B7" w14:textId="77777777" w:rsidTr="00B327A7">
        <w:tc>
          <w:tcPr>
            <w:tcW w:w="4531" w:type="dxa"/>
          </w:tcPr>
          <w:p w14:paraId="1BBD50ED" w14:textId="50FA95A3" w:rsidR="00B81D33" w:rsidRDefault="00AA2519" w:rsidP="00B44ACE">
            <w:r>
              <w:t>Tag Number</w:t>
            </w:r>
            <w:r w:rsidR="00B327A7">
              <w:t xml:space="preserve"> Issued</w:t>
            </w:r>
            <w:r>
              <w:t xml:space="preserve"> </w:t>
            </w:r>
            <w:r w:rsidRPr="00C11555">
              <w:rPr>
                <w:i/>
                <w:iCs/>
              </w:rPr>
              <w:t>(</w:t>
            </w:r>
            <w:r w:rsidR="00C11555" w:rsidRPr="00C11555">
              <w:rPr>
                <w:i/>
                <w:iCs/>
              </w:rPr>
              <w:t>Council use only)</w:t>
            </w:r>
          </w:p>
        </w:tc>
        <w:tc>
          <w:tcPr>
            <w:tcW w:w="1134" w:type="dxa"/>
            <w:shd w:val="clear" w:color="auto" w:fill="E4E5E5"/>
          </w:tcPr>
          <w:p w14:paraId="48D66219" w14:textId="10E5C133" w:rsidR="00B81D33" w:rsidRDefault="00B81D33" w:rsidP="00B44ACE"/>
        </w:tc>
        <w:tc>
          <w:tcPr>
            <w:tcW w:w="1134" w:type="dxa"/>
            <w:gridSpan w:val="2"/>
            <w:shd w:val="clear" w:color="auto" w:fill="E4E5E5"/>
          </w:tcPr>
          <w:p w14:paraId="637E364A" w14:textId="77777777" w:rsidR="00B81D33" w:rsidRDefault="00B81D33" w:rsidP="00B44ACE"/>
        </w:tc>
        <w:tc>
          <w:tcPr>
            <w:tcW w:w="1134" w:type="dxa"/>
            <w:shd w:val="clear" w:color="auto" w:fill="E4E5E5"/>
          </w:tcPr>
          <w:p w14:paraId="7BF5B395" w14:textId="77777777" w:rsidR="00B81D33" w:rsidRDefault="00B81D33" w:rsidP="00B44ACE"/>
        </w:tc>
        <w:tc>
          <w:tcPr>
            <w:tcW w:w="1134" w:type="dxa"/>
            <w:gridSpan w:val="2"/>
            <w:shd w:val="clear" w:color="auto" w:fill="E4E5E5"/>
          </w:tcPr>
          <w:p w14:paraId="1BF76141" w14:textId="77777777" w:rsidR="00B81D33" w:rsidRDefault="00B81D33" w:rsidP="00B44ACE"/>
        </w:tc>
        <w:tc>
          <w:tcPr>
            <w:tcW w:w="1134" w:type="dxa"/>
            <w:shd w:val="clear" w:color="auto" w:fill="E4E5E5"/>
          </w:tcPr>
          <w:p w14:paraId="7C5AB37B" w14:textId="77777777" w:rsidR="00B81D33" w:rsidRDefault="00B81D33" w:rsidP="00B44ACE"/>
        </w:tc>
      </w:tr>
    </w:tbl>
    <w:p w14:paraId="30079573" w14:textId="77777777" w:rsidR="00A526CB" w:rsidRDefault="00A526CB" w:rsidP="00B44ACE"/>
    <w:p w14:paraId="5E71919F" w14:textId="67B2C39B" w:rsidR="005B0BBE" w:rsidRPr="00F67D2B" w:rsidRDefault="00566BFE" w:rsidP="00B44ACE">
      <w:pPr>
        <w:rPr>
          <w:b/>
          <w:bCs/>
          <w:color w:val="425870"/>
          <w:sz w:val="28"/>
          <w:szCs w:val="28"/>
        </w:rPr>
      </w:pPr>
      <w:r w:rsidRPr="00F67D2B">
        <w:rPr>
          <w:b/>
          <w:bCs/>
          <w:color w:val="425870"/>
          <w:sz w:val="28"/>
          <w:szCs w:val="28"/>
        </w:rPr>
        <w:t>DECLARATION</w:t>
      </w:r>
    </w:p>
    <w:p w14:paraId="6C122546" w14:textId="525F7A94" w:rsidR="00395D8B" w:rsidRPr="00395D8B" w:rsidRDefault="00566BFE" w:rsidP="00395D8B">
      <w:r>
        <w:t>By lodging this application to register, I declare that all information provided is, to the best of my knowledge, true and correct. I understand it is an offence to provide false information and penalties apply.</w:t>
      </w:r>
    </w:p>
    <w:p w14:paraId="0F2CCFEA" w14:textId="77777777" w:rsidR="00395D8B" w:rsidRPr="000B0E82" w:rsidRDefault="00395D8B" w:rsidP="000B0E82">
      <w:pPr>
        <w:pStyle w:val="ListParagraph"/>
        <w:numPr>
          <w:ilvl w:val="0"/>
          <w:numId w:val="17"/>
        </w:numPr>
        <w:spacing w:before="0" w:after="40" w:line="259" w:lineRule="auto"/>
        <w:ind w:right="-472"/>
      </w:pPr>
      <w:r w:rsidRPr="000B0E82">
        <w:t xml:space="preserve">I declare that I have read the </w:t>
      </w:r>
      <w:r w:rsidRPr="000B0E82">
        <w:rPr>
          <w:i/>
        </w:rPr>
        <w:t>Guide for Victorian dog and cat community foster care networks and rescue groups</w:t>
      </w:r>
      <w:r w:rsidRPr="000B0E82">
        <w:t xml:space="preserve">. </w:t>
      </w:r>
    </w:p>
    <w:p w14:paraId="4531039F" w14:textId="77777777" w:rsidR="00395D8B" w:rsidRPr="000B0E82" w:rsidRDefault="00395D8B" w:rsidP="000B0E82">
      <w:pPr>
        <w:pStyle w:val="ListParagraph"/>
        <w:numPr>
          <w:ilvl w:val="0"/>
          <w:numId w:val="17"/>
        </w:numPr>
        <w:spacing w:before="0" w:after="40" w:line="259" w:lineRule="auto"/>
        <w:ind w:right="-472"/>
      </w:pPr>
      <w:r w:rsidRPr="000B0E82">
        <w:t>I acknowledge that I am aware that every dog and cat over 3 months old must be registered with the Council in which they are located</w:t>
      </w:r>
    </w:p>
    <w:p w14:paraId="0464CCC6" w14:textId="77777777" w:rsidR="00395D8B" w:rsidRPr="000B0E82" w:rsidRDefault="00395D8B" w:rsidP="000B0E82">
      <w:pPr>
        <w:pStyle w:val="ListParagraph"/>
        <w:numPr>
          <w:ilvl w:val="0"/>
          <w:numId w:val="17"/>
        </w:numPr>
        <w:spacing w:before="0" w:after="60" w:line="259" w:lineRule="auto"/>
        <w:ind w:right="-472"/>
      </w:pPr>
      <w:r w:rsidRPr="000B0E82">
        <w:t>I declare that I am over 18 years of age.</w:t>
      </w:r>
    </w:p>
    <w:p w14:paraId="747A1E44" w14:textId="77777777" w:rsidR="00395D8B" w:rsidRDefault="00395D8B" w:rsidP="00B44ACE"/>
    <w:tbl>
      <w:tblPr>
        <w:tblStyle w:val="TableGrid"/>
        <w:tblW w:w="0" w:type="auto"/>
        <w:tblLook w:val="04A0" w:firstRow="1" w:lastRow="0" w:firstColumn="1" w:lastColumn="0" w:noHBand="0" w:noVBand="1"/>
      </w:tblPr>
      <w:tblGrid>
        <w:gridCol w:w="5097"/>
        <w:gridCol w:w="5097"/>
      </w:tblGrid>
      <w:tr w:rsidR="00566BFE" w14:paraId="37A3A307" w14:textId="77777777" w:rsidTr="00566BFE">
        <w:tc>
          <w:tcPr>
            <w:tcW w:w="5097" w:type="dxa"/>
          </w:tcPr>
          <w:p w14:paraId="6E44BFF6" w14:textId="0A98837F" w:rsidR="00566BFE" w:rsidRDefault="00566BFE" w:rsidP="00B44ACE">
            <w:r>
              <w:t>Signature</w:t>
            </w:r>
          </w:p>
        </w:tc>
        <w:tc>
          <w:tcPr>
            <w:tcW w:w="5097" w:type="dxa"/>
          </w:tcPr>
          <w:p w14:paraId="5E853734" w14:textId="3CD676CE" w:rsidR="00566BFE" w:rsidRDefault="00BD2DE2" w:rsidP="00B44ACE">
            <w:r>
              <w:t>Date</w:t>
            </w:r>
          </w:p>
        </w:tc>
      </w:tr>
      <w:tr w:rsidR="00566BFE" w14:paraId="3D683B2D" w14:textId="77777777" w:rsidTr="00BD2DE2">
        <w:trPr>
          <w:trHeight w:val="697"/>
        </w:trPr>
        <w:tc>
          <w:tcPr>
            <w:tcW w:w="5097" w:type="dxa"/>
            <w:shd w:val="clear" w:color="auto" w:fill="E4E5E5"/>
          </w:tcPr>
          <w:p w14:paraId="1BB214EB" w14:textId="77777777" w:rsidR="00566BFE" w:rsidRDefault="00566BFE" w:rsidP="00B44ACE"/>
        </w:tc>
        <w:tc>
          <w:tcPr>
            <w:tcW w:w="5097" w:type="dxa"/>
            <w:shd w:val="clear" w:color="auto" w:fill="E4E5E5"/>
          </w:tcPr>
          <w:p w14:paraId="19D938E4" w14:textId="77777777" w:rsidR="00566BFE" w:rsidRDefault="00566BFE" w:rsidP="00B44ACE"/>
        </w:tc>
      </w:tr>
    </w:tbl>
    <w:p w14:paraId="1DDB0976" w14:textId="6A620C52" w:rsidR="00207611" w:rsidRDefault="00207611" w:rsidP="007C087E">
      <w:pPr>
        <w:spacing w:before="0" w:after="160" w:line="259" w:lineRule="auto"/>
      </w:pPr>
    </w:p>
    <w:p w14:paraId="4E7F8D31" w14:textId="0E585DC1" w:rsidR="00B87495" w:rsidRDefault="00B87495" w:rsidP="007C087E">
      <w:pPr>
        <w:spacing w:before="0" w:after="160" w:line="259" w:lineRule="auto"/>
      </w:pPr>
    </w:p>
    <w:p w14:paraId="6F117D7E" w14:textId="0D083673" w:rsidR="00B87495" w:rsidRDefault="00B87495" w:rsidP="007C087E">
      <w:pPr>
        <w:spacing w:before="0" w:after="160" w:line="259" w:lineRule="auto"/>
      </w:pPr>
    </w:p>
    <w:p w14:paraId="0F1D8E01" w14:textId="7BDD86FD" w:rsidR="00B87495" w:rsidRDefault="00B87495" w:rsidP="007C087E">
      <w:pPr>
        <w:spacing w:before="0" w:after="160" w:line="259" w:lineRule="auto"/>
      </w:pPr>
    </w:p>
    <w:p w14:paraId="7C9094D0" w14:textId="51A9E7F9" w:rsidR="00B87495" w:rsidRDefault="00B87495" w:rsidP="007C087E">
      <w:pPr>
        <w:spacing w:before="0" w:after="160" w:line="259" w:lineRule="auto"/>
      </w:pPr>
    </w:p>
    <w:p w14:paraId="5DF4DFDD" w14:textId="77777777" w:rsidR="00B87495" w:rsidRDefault="00B87495" w:rsidP="00B87495">
      <w:pPr>
        <w:pStyle w:val="Heading1"/>
      </w:pPr>
      <w:r>
        <w:lastRenderedPageBreak/>
        <w:t>CREDIT CARD AUTHORISATION</w:t>
      </w:r>
    </w:p>
    <w:p w14:paraId="5275E9AA" w14:textId="77777777" w:rsidR="001F57A1" w:rsidRPr="001F57A1" w:rsidRDefault="001F57A1" w:rsidP="001F57A1"/>
    <w:p w14:paraId="3BD6F3AB" w14:textId="77777777" w:rsidR="00B87495" w:rsidRPr="003F5306" w:rsidRDefault="00B87495" w:rsidP="00B87495">
      <w:pPr>
        <w:pStyle w:val="Heading1"/>
        <w:rPr>
          <w:sz w:val="24"/>
          <w:szCs w:val="24"/>
        </w:rPr>
      </w:pPr>
      <w:r w:rsidRPr="003F5306">
        <w:rPr>
          <w:sz w:val="24"/>
          <w:szCs w:val="24"/>
        </w:rPr>
        <w:t>CARDHOLDER’S DECLARATION</w:t>
      </w:r>
    </w:p>
    <w:p w14:paraId="404EC53B" w14:textId="77777777" w:rsidR="00B87495" w:rsidRDefault="00B87495" w:rsidP="00B87495">
      <w:pPr>
        <w:spacing w:before="0" w:after="160" w:line="259" w:lineRule="auto"/>
      </w:pPr>
      <w:r>
        <w:t xml:space="preserve">I declare that I am the authorised cardholder of this credit card and understand it is an offence to provide false information and penalties apply. </w:t>
      </w:r>
    </w:p>
    <w:p w14:paraId="28F147AB" w14:textId="77777777" w:rsidR="00B87495" w:rsidRDefault="00B87495" w:rsidP="00B87495">
      <w:pPr>
        <w:spacing w:before="0" w:after="160" w:line="259" w:lineRule="auto"/>
      </w:pPr>
    </w:p>
    <w:tbl>
      <w:tblPr>
        <w:tblStyle w:val="TableGrid"/>
        <w:tblW w:w="4956" w:type="pct"/>
        <w:tblCellMar>
          <w:top w:w="57" w:type="dxa"/>
          <w:left w:w="57" w:type="dxa"/>
          <w:bottom w:w="57" w:type="dxa"/>
          <w:right w:w="57" w:type="dxa"/>
        </w:tblCellMar>
        <w:tblLook w:val="04A0" w:firstRow="1" w:lastRow="0" w:firstColumn="1" w:lastColumn="0" w:noHBand="0" w:noVBand="1"/>
      </w:tblPr>
      <w:tblGrid>
        <w:gridCol w:w="376"/>
        <w:gridCol w:w="4579"/>
        <w:gridCol w:w="711"/>
        <w:gridCol w:w="360"/>
        <w:gridCol w:w="4078"/>
      </w:tblGrid>
      <w:tr w:rsidR="00B87495" w14:paraId="6D370BF6" w14:textId="77777777" w:rsidTr="00E35DF0">
        <w:trPr>
          <w:trHeight w:val="340"/>
        </w:trPr>
        <w:tc>
          <w:tcPr>
            <w:tcW w:w="5000" w:type="pct"/>
            <w:gridSpan w:val="5"/>
            <w:shd w:val="clear" w:color="auto" w:fill="44546A" w:themeFill="text2"/>
            <w:vAlign w:val="center"/>
          </w:tcPr>
          <w:p w14:paraId="4B573FCA" w14:textId="77777777" w:rsidR="00B87495" w:rsidRDefault="00B87495" w:rsidP="00E35DF0">
            <w:pPr>
              <w:spacing w:before="8" w:after="8"/>
            </w:pPr>
            <w:r>
              <w:rPr>
                <w:b/>
                <w:bCs/>
                <w:color w:val="FFFFFF" w:themeColor="background1"/>
                <w:sz w:val="28"/>
                <w:szCs w:val="28"/>
              </w:rPr>
              <w:t>CREDIT CARD DETAILS:</w:t>
            </w:r>
          </w:p>
        </w:tc>
      </w:tr>
      <w:tr w:rsidR="00B87495" w14:paraId="77F22669" w14:textId="77777777" w:rsidTr="00E35DF0">
        <w:trPr>
          <w:trHeight w:val="340"/>
        </w:trPr>
        <w:tc>
          <w:tcPr>
            <w:tcW w:w="5000" w:type="pct"/>
            <w:gridSpan w:val="5"/>
            <w:vAlign w:val="center"/>
          </w:tcPr>
          <w:p w14:paraId="73D2C590" w14:textId="77777777" w:rsidR="00B87495" w:rsidRPr="002F36B3" w:rsidRDefault="00B87495" w:rsidP="00E35DF0">
            <w:pPr>
              <w:spacing w:before="8" w:after="8"/>
              <w:rPr>
                <w:b/>
                <w:bCs/>
              </w:rPr>
            </w:pPr>
            <w:r w:rsidRPr="002F36B3">
              <w:rPr>
                <w:b/>
                <w:bCs/>
              </w:rPr>
              <w:t>Type of credit card</w:t>
            </w:r>
          </w:p>
        </w:tc>
      </w:tr>
      <w:tr w:rsidR="00B87495" w14:paraId="2E85EAA8" w14:textId="77777777" w:rsidTr="00E35DF0">
        <w:trPr>
          <w:trHeight w:val="340"/>
        </w:trPr>
        <w:tc>
          <w:tcPr>
            <w:tcW w:w="186" w:type="pct"/>
            <w:shd w:val="clear" w:color="auto" w:fill="E4E5E5"/>
            <w:vAlign w:val="center"/>
          </w:tcPr>
          <w:p w14:paraId="1FB88926" w14:textId="77777777" w:rsidR="00B87495" w:rsidRDefault="00B87495" w:rsidP="00E35DF0">
            <w:pPr>
              <w:spacing w:before="8" w:after="8"/>
            </w:pPr>
          </w:p>
        </w:tc>
        <w:tc>
          <w:tcPr>
            <w:tcW w:w="2618" w:type="pct"/>
            <w:gridSpan w:val="2"/>
            <w:shd w:val="clear" w:color="auto" w:fill="auto"/>
            <w:vAlign w:val="center"/>
          </w:tcPr>
          <w:p w14:paraId="05724C27" w14:textId="77777777" w:rsidR="00B87495" w:rsidRDefault="00B87495" w:rsidP="00E35DF0">
            <w:pPr>
              <w:spacing w:before="8" w:after="8"/>
            </w:pPr>
            <w:r>
              <w:t>Mastercard</w:t>
            </w:r>
          </w:p>
        </w:tc>
        <w:tc>
          <w:tcPr>
            <w:tcW w:w="178" w:type="pct"/>
            <w:shd w:val="clear" w:color="auto" w:fill="E4E5E5"/>
            <w:vAlign w:val="center"/>
          </w:tcPr>
          <w:p w14:paraId="0CE02360" w14:textId="77777777" w:rsidR="00B87495" w:rsidRDefault="00B87495" w:rsidP="00E35DF0">
            <w:pPr>
              <w:spacing w:before="8" w:after="8"/>
            </w:pPr>
          </w:p>
        </w:tc>
        <w:tc>
          <w:tcPr>
            <w:tcW w:w="2018" w:type="pct"/>
            <w:shd w:val="clear" w:color="auto" w:fill="auto"/>
            <w:vAlign w:val="center"/>
          </w:tcPr>
          <w:p w14:paraId="0DB9DDFD" w14:textId="77777777" w:rsidR="00B87495" w:rsidRDefault="00B87495" w:rsidP="00E35DF0">
            <w:pPr>
              <w:spacing w:before="8" w:after="8"/>
            </w:pPr>
            <w:r>
              <w:t>Visa</w:t>
            </w:r>
          </w:p>
        </w:tc>
      </w:tr>
      <w:tr w:rsidR="00B87495" w14:paraId="18981B60" w14:textId="77777777" w:rsidTr="00E35DF0">
        <w:trPr>
          <w:trHeight w:val="340"/>
        </w:trPr>
        <w:tc>
          <w:tcPr>
            <w:tcW w:w="5000" w:type="pct"/>
            <w:gridSpan w:val="5"/>
            <w:vAlign w:val="center"/>
          </w:tcPr>
          <w:p w14:paraId="62880E43" w14:textId="77777777" w:rsidR="00B87495" w:rsidRDefault="00B87495" w:rsidP="00E35DF0">
            <w:pPr>
              <w:spacing w:before="8" w:after="8"/>
            </w:pPr>
            <w:r>
              <w:t>Name of Cardholder:</w:t>
            </w:r>
          </w:p>
        </w:tc>
      </w:tr>
      <w:tr w:rsidR="00B87495" w14:paraId="3B072E8E" w14:textId="77777777" w:rsidTr="00E35DF0">
        <w:trPr>
          <w:trHeight w:val="340"/>
        </w:trPr>
        <w:tc>
          <w:tcPr>
            <w:tcW w:w="5000" w:type="pct"/>
            <w:gridSpan w:val="5"/>
            <w:shd w:val="clear" w:color="auto" w:fill="E4E5E5" w:themeFill="background2"/>
            <w:vAlign w:val="center"/>
          </w:tcPr>
          <w:p w14:paraId="1E5EEF18" w14:textId="77777777" w:rsidR="00B87495" w:rsidRDefault="00B87495" w:rsidP="00E35DF0">
            <w:pPr>
              <w:spacing w:before="8" w:after="8"/>
            </w:pPr>
          </w:p>
        </w:tc>
      </w:tr>
      <w:tr w:rsidR="00B87495" w14:paraId="7F24C0B7" w14:textId="77777777" w:rsidTr="00E35DF0">
        <w:trPr>
          <w:trHeight w:val="340"/>
        </w:trPr>
        <w:tc>
          <w:tcPr>
            <w:tcW w:w="5000" w:type="pct"/>
            <w:gridSpan w:val="5"/>
            <w:shd w:val="clear" w:color="auto" w:fill="auto"/>
            <w:vAlign w:val="center"/>
          </w:tcPr>
          <w:p w14:paraId="1D91D854" w14:textId="77777777" w:rsidR="00B87495" w:rsidRDefault="00B87495" w:rsidP="00E35DF0">
            <w:pPr>
              <w:spacing w:before="8" w:after="8"/>
            </w:pPr>
            <w:r>
              <w:t xml:space="preserve">Contact Phone (business hours): </w:t>
            </w:r>
          </w:p>
        </w:tc>
      </w:tr>
      <w:tr w:rsidR="00B87495" w14:paraId="2CBE5B3D" w14:textId="77777777" w:rsidTr="00E35DF0">
        <w:trPr>
          <w:trHeight w:val="340"/>
        </w:trPr>
        <w:tc>
          <w:tcPr>
            <w:tcW w:w="5000" w:type="pct"/>
            <w:gridSpan w:val="5"/>
            <w:shd w:val="clear" w:color="auto" w:fill="E4E5E5"/>
            <w:vAlign w:val="center"/>
          </w:tcPr>
          <w:p w14:paraId="40022125" w14:textId="77777777" w:rsidR="00B87495" w:rsidRDefault="00B87495" w:rsidP="00E35DF0">
            <w:pPr>
              <w:spacing w:before="8" w:after="8"/>
            </w:pPr>
          </w:p>
        </w:tc>
      </w:tr>
      <w:tr w:rsidR="00B87495" w14:paraId="43BBFDAF" w14:textId="77777777" w:rsidTr="00E35DF0">
        <w:trPr>
          <w:trHeight w:val="340"/>
        </w:trPr>
        <w:tc>
          <w:tcPr>
            <w:tcW w:w="5000" w:type="pct"/>
            <w:gridSpan w:val="5"/>
            <w:shd w:val="clear" w:color="auto" w:fill="auto"/>
            <w:vAlign w:val="center"/>
          </w:tcPr>
          <w:p w14:paraId="1DBF01FD" w14:textId="77777777" w:rsidR="00B87495" w:rsidRDefault="00B87495" w:rsidP="00E35DF0">
            <w:pPr>
              <w:spacing w:before="8" w:after="8"/>
            </w:pPr>
            <w:r>
              <w:t>Card Number:</w:t>
            </w:r>
          </w:p>
        </w:tc>
      </w:tr>
      <w:tr w:rsidR="00B87495" w14:paraId="7F3E6ECA" w14:textId="77777777" w:rsidTr="00E35DF0">
        <w:trPr>
          <w:trHeight w:val="340"/>
        </w:trPr>
        <w:tc>
          <w:tcPr>
            <w:tcW w:w="5000" w:type="pct"/>
            <w:gridSpan w:val="5"/>
            <w:shd w:val="clear" w:color="auto" w:fill="E4E5E5"/>
            <w:vAlign w:val="center"/>
          </w:tcPr>
          <w:p w14:paraId="1DFFF3F3" w14:textId="77777777" w:rsidR="00B87495" w:rsidRDefault="00B87495" w:rsidP="00E35DF0">
            <w:pPr>
              <w:spacing w:before="8" w:after="8"/>
            </w:pPr>
          </w:p>
        </w:tc>
      </w:tr>
      <w:tr w:rsidR="00B87495" w14:paraId="6220F68A" w14:textId="77777777" w:rsidTr="00E35DF0">
        <w:trPr>
          <w:trHeight w:val="340"/>
        </w:trPr>
        <w:tc>
          <w:tcPr>
            <w:tcW w:w="2452" w:type="pct"/>
            <w:gridSpan w:val="2"/>
            <w:vAlign w:val="center"/>
          </w:tcPr>
          <w:p w14:paraId="192D4075" w14:textId="77777777" w:rsidR="00B87495" w:rsidRDefault="00B87495" w:rsidP="00E35DF0">
            <w:pPr>
              <w:spacing w:before="8" w:after="8"/>
            </w:pPr>
            <w:r>
              <w:t>Expiry Date:</w:t>
            </w:r>
          </w:p>
        </w:tc>
        <w:tc>
          <w:tcPr>
            <w:tcW w:w="2548" w:type="pct"/>
            <w:gridSpan w:val="3"/>
            <w:vAlign w:val="center"/>
          </w:tcPr>
          <w:p w14:paraId="780E92C1" w14:textId="77777777" w:rsidR="00B87495" w:rsidRDefault="00B87495" w:rsidP="00E35DF0">
            <w:pPr>
              <w:spacing w:before="8" w:after="8"/>
            </w:pPr>
            <w:r>
              <w:t xml:space="preserve">CCV: </w:t>
            </w:r>
          </w:p>
        </w:tc>
      </w:tr>
      <w:tr w:rsidR="00B87495" w14:paraId="38761793" w14:textId="77777777" w:rsidTr="00E35DF0">
        <w:trPr>
          <w:trHeight w:val="340"/>
        </w:trPr>
        <w:tc>
          <w:tcPr>
            <w:tcW w:w="2452" w:type="pct"/>
            <w:gridSpan w:val="2"/>
            <w:shd w:val="clear" w:color="auto" w:fill="E4E5E5"/>
            <w:vAlign w:val="center"/>
          </w:tcPr>
          <w:p w14:paraId="259EF2DD" w14:textId="77777777" w:rsidR="00B87495" w:rsidRDefault="00B87495" w:rsidP="00E35DF0">
            <w:pPr>
              <w:spacing w:before="8" w:after="8"/>
            </w:pPr>
          </w:p>
        </w:tc>
        <w:tc>
          <w:tcPr>
            <w:tcW w:w="2548" w:type="pct"/>
            <w:gridSpan w:val="3"/>
            <w:shd w:val="clear" w:color="auto" w:fill="E4E5E5"/>
            <w:vAlign w:val="center"/>
          </w:tcPr>
          <w:p w14:paraId="5DD7BCE2" w14:textId="77777777" w:rsidR="00B87495" w:rsidRDefault="00B87495" w:rsidP="00E35DF0">
            <w:pPr>
              <w:spacing w:before="8" w:after="8"/>
            </w:pPr>
          </w:p>
        </w:tc>
      </w:tr>
      <w:tr w:rsidR="00B87495" w14:paraId="4D45F173" w14:textId="77777777" w:rsidTr="00E35DF0">
        <w:trPr>
          <w:trHeight w:val="340"/>
        </w:trPr>
        <w:tc>
          <w:tcPr>
            <w:tcW w:w="5000" w:type="pct"/>
            <w:gridSpan w:val="5"/>
            <w:vAlign w:val="center"/>
          </w:tcPr>
          <w:p w14:paraId="25732457" w14:textId="77777777" w:rsidR="00B87495" w:rsidRDefault="00B87495" w:rsidP="00E35DF0">
            <w:pPr>
              <w:spacing w:before="8" w:after="8"/>
            </w:pPr>
            <w:r>
              <w:t xml:space="preserve">Amount ($): </w:t>
            </w:r>
          </w:p>
        </w:tc>
      </w:tr>
      <w:tr w:rsidR="00B87495" w14:paraId="0B7FE822" w14:textId="77777777" w:rsidTr="00E35DF0">
        <w:trPr>
          <w:trHeight w:val="340"/>
        </w:trPr>
        <w:tc>
          <w:tcPr>
            <w:tcW w:w="5000" w:type="pct"/>
            <w:gridSpan w:val="5"/>
            <w:shd w:val="clear" w:color="auto" w:fill="E4E5E5"/>
            <w:vAlign w:val="center"/>
          </w:tcPr>
          <w:p w14:paraId="0F4CAC6F" w14:textId="77777777" w:rsidR="00B87495" w:rsidRDefault="00B87495" w:rsidP="00E35DF0">
            <w:pPr>
              <w:spacing w:before="8" w:after="8"/>
            </w:pPr>
          </w:p>
        </w:tc>
      </w:tr>
    </w:tbl>
    <w:p w14:paraId="44F9109B" w14:textId="77777777" w:rsidR="00B87495" w:rsidRPr="00AC02A0" w:rsidRDefault="00B87495" w:rsidP="00B87495">
      <w:pPr>
        <w:spacing w:before="0" w:after="160" w:line="259" w:lineRule="auto"/>
      </w:pPr>
    </w:p>
    <w:p w14:paraId="370BE249" w14:textId="77777777" w:rsidR="00B87495" w:rsidRPr="00AC02A0" w:rsidRDefault="00B87495" w:rsidP="007C087E">
      <w:pPr>
        <w:spacing w:before="0" w:after="160" w:line="259" w:lineRule="auto"/>
      </w:pPr>
    </w:p>
    <w:sectPr w:rsidR="00B87495" w:rsidRPr="00AC02A0" w:rsidSect="00512B0F">
      <w:type w:val="continuous"/>
      <w:pgSz w:w="11906" w:h="16838"/>
      <w:pgMar w:top="1134" w:right="851" w:bottom="1134" w:left="851" w:header="567" w:footer="56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25F5A1" w14:textId="77777777" w:rsidR="0068711D" w:rsidRDefault="0068711D" w:rsidP="00122B59">
      <w:r>
        <w:separator/>
      </w:r>
    </w:p>
  </w:endnote>
  <w:endnote w:type="continuationSeparator" w:id="0">
    <w:p w14:paraId="6E95E4C8" w14:textId="77777777" w:rsidR="0068711D" w:rsidRDefault="0068711D" w:rsidP="00122B59">
      <w:r>
        <w:continuationSeparator/>
      </w:r>
    </w:p>
  </w:endnote>
  <w:endnote w:type="continuationNotice" w:id="1">
    <w:p w14:paraId="73D9E703" w14:textId="77777777" w:rsidR="0068711D" w:rsidRDefault="0068711D">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Helvetica-Light">
    <w:altName w:val="Arial"/>
    <w:charset w:val="00"/>
    <w:family w:val="swiss"/>
    <w:pitch w:val="variable"/>
    <w:sig w:usb0="800000AF" w:usb1="4000204A" w:usb2="00000000" w:usb3="00000000" w:csb0="00000001" w:csb1="00000000"/>
  </w:font>
  <w:font w:name="Source Sans Pro">
    <w:panose1 w:val="020B0503030403020204"/>
    <w:charset w:val="00"/>
    <w:family w:val="swiss"/>
    <w:pitch w:val="variable"/>
    <w:sig w:usb0="20000007" w:usb1="00000001" w:usb2="00000000" w:usb3="00000000" w:csb0="00000193" w:csb1="00000000"/>
  </w:font>
  <w:font w:name="SourceSansPro-Bold">
    <w:altName w:val="Source Sans Pro"/>
    <w:panose1 w:val="00000000000000000000"/>
    <w:charset w:val="4D"/>
    <w:family w:val="swiss"/>
    <w:notTrueType/>
    <w:pitch w:val="variable"/>
    <w:sig w:usb0="20000007" w:usb1="00000001" w:usb2="00000000" w:usb3="00000000" w:csb0="00000193"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852DA4" w14:textId="77777777" w:rsidR="000A2C78" w:rsidRPr="003564BF" w:rsidRDefault="000A2C78" w:rsidP="000A2C78">
    <w:pPr>
      <w:pStyle w:val="Footer"/>
      <w:framePr w:w="740" w:wrap="none" w:vAnchor="text" w:hAnchor="page" w:x="10327" w:y="-319"/>
      <w:jc w:val="right"/>
      <w:rPr>
        <w:rStyle w:val="PageNumber"/>
        <w:sz w:val="15"/>
        <w:szCs w:val="15"/>
      </w:rPr>
    </w:pPr>
    <w:r>
      <w:rPr>
        <w:rStyle w:val="PageNumber"/>
        <w:sz w:val="15"/>
        <w:szCs w:val="15"/>
      </w:rPr>
      <w:t xml:space="preserve">Page </w:t>
    </w:r>
    <w:sdt>
      <w:sdtPr>
        <w:rPr>
          <w:rStyle w:val="PageNumber"/>
          <w:sz w:val="15"/>
          <w:szCs w:val="15"/>
        </w:rPr>
        <w:id w:val="1283854045"/>
        <w:docPartObj>
          <w:docPartGallery w:val="Page Numbers (Bottom of Page)"/>
          <w:docPartUnique/>
        </w:docPartObj>
      </w:sdtPr>
      <w:sdtEndPr>
        <w:rPr>
          <w:rStyle w:val="PageNumber"/>
        </w:rPr>
      </w:sdtEndPr>
      <w:sdtContent>
        <w:r w:rsidRPr="003564BF">
          <w:rPr>
            <w:rStyle w:val="PageNumber"/>
            <w:sz w:val="15"/>
            <w:szCs w:val="15"/>
          </w:rPr>
          <w:fldChar w:fldCharType="begin"/>
        </w:r>
        <w:r w:rsidRPr="003564BF">
          <w:rPr>
            <w:rStyle w:val="PageNumber"/>
            <w:sz w:val="15"/>
            <w:szCs w:val="15"/>
          </w:rPr>
          <w:instrText xml:space="preserve"> PAGE </w:instrText>
        </w:r>
        <w:r w:rsidRPr="003564BF">
          <w:rPr>
            <w:rStyle w:val="PageNumber"/>
            <w:sz w:val="15"/>
            <w:szCs w:val="15"/>
          </w:rPr>
          <w:fldChar w:fldCharType="separate"/>
        </w:r>
        <w:r>
          <w:rPr>
            <w:rStyle w:val="PageNumber"/>
            <w:sz w:val="15"/>
            <w:szCs w:val="15"/>
          </w:rPr>
          <w:t>1</w:t>
        </w:r>
        <w:r w:rsidRPr="003564BF">
          <w:rPr>
            <w:rStyle w:val="PageNumber"/>
            <w:sz w:val="15"/>
            <w:szCs w:val="15"/>
          </w:rPr>
          <w:fldChar w:fldCharType="end"/>
        </w:r>
      </w:sdtContent>
    </w:sdt>
  </w:p>
  <w:p w14:paraId="5734F180" w14:textId="77777777" w:rsidR="004E165C" w:rsidRDefault="004E165C" w:rsidP="004E165C">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C3ECC3" w14:textId="77777777" w:rsidR="004E165C" w:rsidRPr="003564BF" w:rsidRDefault="003564BF" w:rsidP="000A2C78">
    <w:pPr>
      <w:pStyle w:val="Footer"/>
      <w:framePr w:w="740" w:wrap="none" w:vAnchor="text" w:hAnchor="page" w:x="10341" w:y="-356"/>
      <w:jc w:val="right"/>
      <w:rPr>
        <w:rStyle w:val="PageNumber"/>
        <w:sz w:val="15"/>
        <w:szCs w:val="15"/>
      </w:rPr>
    </w:pPr>
    <w:r>
      <w:rPr>
        <w:rStyle w:val="PageNumber"/>
        <w:sz w:val="15"/>
        <w:szCs w:val="15"/>
      </w:rPr>
      <w:t xml:space="preserve">Page </w:t>
    </w:r>
    <w:sdt>
      <w:sdtPr>
        <w:rPr>
          <w:rStyle w:val="PageNumber"/>
          <w:sz w:val="15"/>
          <w:szCs w:val="15"/>
        </w:rPr>
        <w:id w:val="539104268"/>
        <w:docPartObj>
          <w:docPartGallery w:val="Page Numbers (Bottom of Page)"/>
          <w:docPartUnique/>
        </w:docPartObj>
      </w:sdtPr>
      <w:sdtEndPr>
        <w:rPr>
          <w:rStyle w:val="PageNumber"/>
        </w:rPr>
      </w:sdtEndPr>
      <w:sdtContent>
        <w:r w:rsidR="004E165C" w:rsidRPr="003564BF">
          <w:rPr>
            <w:rStyle w:val="PageNumber"/>
            <w:sz w:val="15"/>
            <w:szCs w:val="15"/>
          </w:rPr>
          <w:fldChar w:fldCharType="begin"/>
        </w:r>
        <w:r w:rsidR="004E165C" w:rsidRPr="003564BF">
          <w:rPr>
            <w:rStyle w:val="PageNumber"/>
            <w:sz w:val="15"/>
            <w:szCs w:val="15"/>
          </w:rPr>
          <w:instrText xml:space="preserve"> PAGE </w:instrText>
        </w:r>
        <w:r w:rsidR="004E165C" w:rsidRPr="003564BF">
          <w:rPr>
            <w:rStyle w:val="PageNumber"/>
            <w:sz w:val="15"/>
            <w:szCs w:val="15"/>
          </w:rPr>
          <w:fldChar w:fldCharType="separate"/>
        </w:r>
        <w:r w:rsidR="004E165C" w:rsidRPr="003564BF">
          <w:rPr>
            <w:rStyle w:val="PageNumber"/>
            <w:noProof/>
            <w:sz w:val="15"/>
            <w:szCs w:val="15"/>
          </w:rPr>
          <w:t>1</w:t>
        </w:r>
        <w:r w:rsidR="004E165C" w:rsidRPr="003564BF">
          <w:rPr>
            <w:rStyle w:val="PageNumber"/>
            <w:sz w:val="15"/>
            <w:szCs w:val="15"/>
          </w:rPr>
          <w:fldChar w:fldCharType="end"/>
        </w:r>
      </w:sdtContent>
    </w:sdt>
  </w:p>
  <w:p w14:paraId="185EAC11" w14:textId="77777777" w:rsidR="004E165C" w:rsidRDefault="004E165C" w:rsidP="004E165C">
    <w:pPr>
      <w:pStyle w:val="Footer"/>
      <w:ind w:right="360" w:firstLine="360"/>
    </w:pPr>
  </w:p>
  <w:p w14:paraId="02FBB6A3" w14:textId="77777777" w:rsidR="00C32A37" w:rsidRDefault="00C32A3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384FE3" w14:textId="77777777" w:rsidR="004355C3" w:rsidRDefault="004355C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3D08C9" w14:textId="77777777" w:rsidR="000A2C78" w:rsidRPr="003564BF" w:rsidRDefault="000A2C78" w:rsidP="000A2C78">
    <w:pPr>
      <w:pStyle w:val="Footer"/>
      <w:framePr w:w="740" w:wrap="none" w:vAnchor="text" w:hAnchor="page" w:x="10356" w:y="-319"/>
      <w:jc w:val="right"/>
      <w:rPr>
        <w:rStyle w:val="PageNumber"/>
        <w:sz w:val="15"/>
        <w:szCs w:val="15"/>
      </w:rPr>
    </w:pPr>
    <w:r>
      <w:rPr>
        <w:rStyle w:val="PageNumber"/>
        <w:sz w:val="15"/>
        <w:szCs w:val="15"/>
      </w:rPr>
      <w:t xml:space="preserve">Page </w:t>
    </w:r>
    <w:sdt>
      <w:sdtPr>
        <w:rPr>
          <w:rStyle w:val="PageNumber"/>
          <w:sz w:val="15"/>
          <w:szCs w:val="15"/>
        </w:rPr>
        <w:id w:val="697819997"/>
        <w:docPartObj>
          <w:docPartGallery w:val="Page Numbers (Bottom of Page)"/>
          <w:docPartUnique/>
        </w:docPartObj>
      </w:sdtPr>
      <w:sdtEndPr>
        <w:rPr>
          <w:rStyle w:val="PageNumber"/>
        </w:rPr>
      </w:sdtEndPr>
      <w:sdtContent>
        <w:r w:rsidRPr="003564BF">
          <w:rPr>
            <w:rStyle w:val="PageNumber"/>
            <w:sz w:val="15"/>
            <w:szCs w:val="15"/>
          </w:rPr>
          <w:fldChar w:fldCharType="begin"/>
        </w:r>
        <w:r w:rsidRPr="003564BF">
          <w:rPr>
            <w:rStyle w:val="PageNumber"/>
            <w:sz w:val="15"/>
            <w:szCs w:val="15"/>
          </w:rPr>
          <w:instrText xml:space="preserve"> PAGE </w:instrText>
        </w:r>
        <w:r w:rsidRPr="003564BF">
          <w:rPr>
            <w:rStyle w:val="PageNumber"/>
            <w:sz w:val="15"/>
            <w:szCs w:val="15"/>
          </w:rPr>
          <w:fldChar w:fldCharType="separate"/>
        </w:r>
        <w:r>
          <w:rPr>
            <w:rStyle w:val="PageNumber"/>
            <w:sz w:val="15"/>
            <w:szCs w:val="15"/>
          </w:rPr>
          <w:t>1</w:t>
        </w:r>
        <w:r w:rsidRPr="003564BF">
          <w:rPr>
            <w:rStyle w:val="PageNumber"/>
            <w:sz w:val="15"/>
            <w:szCs w:val="15"/>
          </w:rPr>
          <w:fldChar w:fldCharType="end"/>
        </w:r>
      </w:sdtContent>
    </w:sdt>
  </w:p>
  <w:p w14:paraId="1686DB51" w14:textId="77777777" w:rsidR="00E55551" w:rsidRDefault="00E55551" w:rsidP="00122B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1239E2" w14:textId="77777777" w:rsidR="0068711D" w:rsidRDefault="0068711D" w:rsidP="00122B59">
      <w:r>
        <w:separator/>
      </w:r>
    </w:p>
  </w:footnote>
  <w:footnote w:type="continuationSeparator" w:id="0">
    <w:p w14:paraId="0D6A113F" w14:textId="77777777" w:rsidR="0068711D" w:rsidRDefault="0068711D" w:rsidP="00122B59">
      <w:r>
        <w:continuationSeparator/>
      </w:r>
    </w:p>
  </w:footnote>
  <w:footnote w:type="continuationNotice" w:id="1">
    <w:p w14:paraId="449988B2" w14:textId="77777777" w:rsidR="0068711D" w:rsidRDefault="0068711D">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4AB8C4" w14:textId="77777777" w:rsidR="00224B78" w:rsidRDefault="00224B78">
    <w:pPr>
      <w:pStyle w:val="Header"/>
    </w:pPr>
    <w:r w:rsidRPr="004044E6">
      <w:rPr>
        <w:rStyle w:val="Hyperlink"/>
        <w:noProof/>
      </w:rPr>
      <w:drawing>
        <wp:anchor distT="0" distB="0" distL="114300" distR="114300" simplePos="0" relativeHeight="251658242" behindDoc="1" locked="0" layoutInCell="1" allowOverlap="1" wp14:anchorId="57C050E4" wp14:editId="07EC2501">
          <wp:simplePos x="0" y="0"/>
          <wp:positionH relativeFrom="column">
            <wp:posOffset>-625642</wp:posOffset>
          </wp:positionH>
          <wp:positionV relativeFrom="page">
            <wp:posOffset>0</wp:posOffset>
          </wp:positionV>
          <wp:extent cx="7559039" cy="10696994"/>
          <wp:effectExtent l="0" t="0" r="0" b="0"/>
          <wp:wrapNone/>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Picture 210"/>
                  <pic:cNvPicPr/>
                </pic:nvPicPr>
                <pic:blipFill>
                  <a:blip r:embed="rId1">
                    <a:extLst>
                      <a:ext uri="{28A0092B-C50C-407E-A947-70E740481C1C}">
                        <a14:useLocalDpi xmlns:a14="http://schemas.microsoft.com/office/drawing/2010/main" val="0"/>
                      </a:ext>
                    </a:extLst>
                  </a:blip>
                  <a:stretch>
                    <a:fillRect/>
                  </a:stretch>
                </pic:blipFill>
                <pic:spPr>
                  <a:xfrm>
                    <a:off x="0" y="0"/>
                    <a:ext cx="7559039" cy="10696994"/>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501EDD" w14:textId="77777777" w:rsidR="007955B9" w:rsidRDefault="007955B9">
    <w:pPr>
      <w:pStyle w:val="Header"/>
    </w:pPr>
    <w:r>
      <w:rPr>
        <w:noProof/>
      </w:rPr>
      <w:drawing>
        <wp:anchor distT="0" distB="0" distL="114300" distR="114300" simplePos="0" relativeHeight="251658241" behindDoc="1" locked="0" layoutInCell="1" allowOverlap="1" wp14:anchorId="0954599B" wp14:editId="03FE324E">
          <wp:simplePos x="0" y="0"/>
          <wp:positionH relativeFrom="column">
            <wp:posOffset>-540385</wp:posOffset>
          </wp:positionH>
          <wp:positionV relativeFrom="page">
            <wp:posOffset>-272</wp:posOffset>
          </wp:positionV>
          <wp:extent cx="7559192" cy="10697209"/>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extLst>
                      <a:ext uri="{28A0092B-C50C-407E-A947-70E740481C1C}">
                        <a14:useLocalDpi xmlns:a14="http://schemas.microsoft.com/office/drawing/2010/main" val="0"/>
                      </a:ext>
                    </a:extLst>
                  </a:blip>
                  <a:stretch>
                    <a:fillRect/>
                  </a:stretch>
                </pic:blipFill>
                <pic:spPr>
                  <a:xfrm>
                    <a:off x="0" y="0"/>
                    <a:ext cx="7559192" cy="10697209"/>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307752" w14:textId="77777777" w:rsidR="000A2C78" w:rsidRDefault="000A2C78" w:rsidP="00D53B08">
    <w:pPr>
      <w:pStyle w:val="Header"/>
      <w:framePr w:wrap="none" w:vAnchor="text" w:hAnchor="margin" w:xAlign="outside"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315E7748" w14:textId="77777777" w:rsidR="004E165C" w:rsidRDefault="006D7A21" w:rsidP="003564BF">
    <w:pPr>
      <w:pStyle w:val="Header"/>
      <w:ind w:right="360" w:firstLine="360"/>
    </w:pPr>
    <w:r>
      <w:rPr>
        <w:noProof/>
      </w:rPr>
      <w:drawing>
        <wp:anchor distT="0" distB="0" distL="114300" distR="114300" simplePos="0" relativeHeight="251658244" behindDoc="1" locked="0" layoutInCell="1" allowOverlap="1" wp14:anchorId="49DC8725" wp14:editId="2C3961BF">
          <wp:simplePos x="0" y="0"/>
          <wp:positionH relativeFrom="column">
            <wp:posOffset>-540385</wp:posOffset>
          </wp:positionH>
          <wp:positionV relativeFrom="page">
            <wp:posOffset>0</wp:posOffset>
          </wp:positionV>
          <wp:extent cx="7559641" cy="10697844"/>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extLst>
                      <a:ext uri="{28A0092B-C50C-407E-A947-70E740481C1C}">
                        <a14:useLocalDpi xmlns:a14="http://schemas.microsoft.com/office/drawing/2010/main" val="0"/>
                      </a:ext>
                    </a:extLst>
                  </a:blip>
                  <a:stretch>
                    <a:fillRect/>
                  </a:stretch>
                </pic:blipFill>
                <pic:spPr>
                  <a:xfrm>
                    <a:off x="0" y="0"/>
                    <a:ext cx="7559641" cy="10697844"/>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66CC50" w14:textId="77777777" w:rsidR="008627DF" w:rsidRPr="00512B0F" w:rsidRDefault="00512B0F" w:rsidP="00D87DBF">
    <w:pPr>
      <w:pStyle w:val="Header"/>
      <w:ind w:right="360"/>
      <w:rPr>
        <w:b/>
        <w:bCs/>
        <w:sz w:val="16"/>
        <w:szCs w:val="16"/>
      </w:rPr>
    </w:pPr>
    <w:r w:rsidRPr="00512B0F">
      <w:rPr>
        <w:b/>
        <w:bCs/>
        <w:sz w:val="16"/>
        <w:szCs w:val="16"/>
      </w:rPr>
      <w:t>STREET TRADING PERMIT APPLICATION FORM</w:t>
    </w:r>
    <w:r w:rsidR="008627DF" w:rsidRPr="00512B0F">
      <w:rPr>
        <w:rStyle w:val="Hyperlink"/>
        <w:b w:val="0"/>
        <w:bCs/>
        <w:noProof/>
        <w:sz w:val="16"/>
        <w:szCs w:val="16"/>
      </w:rPr>
      <w:drawing>
        <wp:anchor distT="0" distB="0" distL="114300" distR="114300" simplePos="0" relativeHeight="251658243" behindDoc="1" locked="0" layoutInCell="1" allowOverlap="1" wp14:anchorId="3067A4EB" wp14:editId="132E9E9F">
          <wp:simplePos x="0" y="0"/>
          <wp:positionH relativeFrom="column">
            <wp:posOffset>-538389</wp:posOffset>
          </wp:positionH>
          <wp:positionV relativeFrom="page">
            <wp:posOffset>0</wp:posOffset>
          </wp:positionV>
          <wp:extent cx="7559039" cy="10696994"/>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Picture 210"/>
                  <pic:cNvPicPr/>
                </pic:nvPicPr>
                <pic:blipFill>
                  <a:blip r:embed="rId1">
                    <a:extLst>
                      <a:ext uri="{28A0092B-C50C-407E-A947-70E740481C1C}">
                        <a14:useLocalDpi xmlns:a14="http://schemas.microsoft.com/office/drawing/2010/main" val="0"/>
                      </a:ext>
                    </a:extLst>
                  </a:blip>
                  <a:stretch>
                    <a:fillRect/>
                  </a:stretch>
                </pic:blipFill>
                <pic:spPr>
                  <a:xfrm>
                    <a:off x="0" y="0"/>
                    <a:ext cx="7559039" cy="10696994"/>
                  </a:xfrm>
                  <a:prstGeom prst="rect">
                    <a:avLst/>
                  </a:prstGeom>
                </pic:spPr>
              </pic:pic>
            </a:graphicData>
          </a:graphic>
          <wp14:sizeRelH relativeFrom="page">
            <wp14:pctWidth>0</wp14:pctWidth>
          </wp14:sizeRelH>
          <wp14:sizeRelV relativeFrom="page">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C71F8A" w14:textId="33D3593C" w:rsidR="008627DF" w:rsidRDefault="004355C3" w:rsidP="00D87DBF">
    <w:pPr>
      <w:pStyle w:val="Header"/>
      <w:ind w:right="360"/>
    </w:pPr>
    <w:r>
      <w:rPr>
        <w:b/>
        <w:bCs/>
        <w:sz w:val="16"/>
        <w:szCs w:val="16"/>
      </w:rPr>
      <w:t>ANIMAL REGISTRATION</w:t>
    </w:r>
    <w:r w:rsidR="00E80B64" w:rsidRPr="00512B0F">
      <w:rPr>
        <w:b/>
        <w:bCs/>
        <w:sz w:val="16"/>
        <w:szCs w:val="16"/>
      </w:rPr>
      <w:t xml:space="preserve"> FORM</w:t>
    </w:r>
    <w:r w:rsidR="00E80B64">
      <w:rPr>
        <w:noProof/>
      </w:rPr>
      <w:t xml:space="preserve"> </w:t>
    </w:r>
    <w:r w:rsidR="008627DF">
      <w:rPr>
        <w:noProof/>
      </w:rPr>
      <w:drawing>
        <wp:anchor distT="0" distB="0" distL="114300" distR="114300" simplePos="0" relativeHeight="251658240" behindDoc="1" locked="0" layoutInCell="1" allowOverlap="1" wp14:anchorId="7E87E5AB" wp14:editId="3E82BBE5">
          <wp:simplePos x="0" y="0"/>
          <wp:positionH relativeFrom="column">
            <wp:posOffset>-542834</wp:posOffset>
          </wp:positionH>
          <wp:positionV relativeFrom="page">
            <wp:posOffset>0</wp:posOffset>
          </wp:positionV>
          <wp:extent cx="7559192" cy="10697209"/>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extLst>
                      <a:ext uri="{28A0092B-C50C-407E-A947-70E740481C1C}">
                        <a14:useLocalDpi xmlns:a14="http://schemas.microsoft.com/office/drawing/2010/main" val="0"/>
                      </a:ext>
                    </a:extLst>
                  </a:blip>
                  <a:stretch>
                    <a:fillRect/>
                  </a:stretch>
                </pic:blipFill>
                <pic:spPr>
                  <a:xfrm>
                    <a:off x="0" y="0"/>
                    <a:ext cx="7559192" cy="10697209"/>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1503E6"/>
    <w:multiLevelType w:val="hybridMultilevel"/>
    <w:tmpl w:val="519C5346"/>
    <w:lvl w:ilvl="0" w:tplc="712E6356">
      <w:start w:val="1"/>
      <w:numFmt w:val="bullet"/>
      <w:pStyle w:val="ListParagraph"/>
      <w:lvlText w:val=""/>
      <w:lvlJc w:val="left"/>
      <w:pPr>
        <w:ind w:left="360" w:hanging="360"/>
      </w:pPr>
      <w:rPr>
        <w:rFonts w:ascii="Symbol" w:hAnsi="Symbol" w:hint="default"/>
        <w:color w:val="5ABFDD" w:themeColor="accent1"/>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BAC062A"/>
    <w:multiLevelType w:val="hybridMultilevel"/>
    <w:tmpl w:val="63760A76"/>
    <w:lvl w:ilvl="0" w:tplc="A76415D8">
      <w:start w:val="1"/>
      <w:numFmt w:val="bullet"/>
      <w:lvlText w:val=""/>
      <w:lvlJc w:val="left"/>
      <w:pPr>
        <w:ind w:left="360" w:hanging="360"/>
      </w:pPr>
      <w:rPr>
        <w:rFonts w:ascii="Symbol" w:hAnsi="Symbol" w:hint="default"/>
        <w:color w:val="auto"/>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1">
    <w:nsid w:val="0EC961A2"/>
    <w:multiLevelType w:val="hybridMultilevel"/>
    <w:tmpl w:val="B622B5CA"/>
    <w:lvl w:ilvl="0" w:tplc="0C09000F">
      <w:start w:val="1"/>
      <w:numFmt w:val="decimal"/>
      <w:lvlText w:val="%1."/>
      <w:lvlJc w:val="left"/>
      <w:pPr>
        <w:ind w:left="862" w:hanging="360"/>
      </w:pPr>
    </w:lvl>
    <w:lvl w:ilvl="1" w:tplc="0C090019" w:tentative="1">
      <w:start w:val="1"/>
      <w:numFmt w:val="lowerLetter"/>
      <w:lvlText w:val="%2."/>
      <w:lvlJc w:val="left"/>
      <w:pPr>
        <w:ind w:left="1582" w:hanging="360"/>
      </w:pPr>
    </w:lvl>
    <w:lvl w:ilvl="2" w:tplc="0C09001B" w:tentative="1">
      <w:start w:val="1"/>
      <w:numFmt w:val="lowerRoman"/>
      <w:lvlText w:val="%3."/>
      <w:lvlJc w:val="right"/>
      <w:pPr>
        <w:ind w:left="2302" w:hanging="180"/>
      </w:pPr>
    </w:lvl>
    <w:lvl w:ilvl="3" w:tplc="0C09000F" w:tentative="1">
      <w:start w:val="1"/>
      <w:numFmt w:val="decimal"/>
      <w:lvlText w:val="%4."/>
      <w:lvlJc w:val="left"/>
      <w:pPr>
        <w:ind w:left="3022" w:hanging="360"/>
      </w:pPr>
    </w:lvl>
    <w:lvl w:ilvl="4" w:tplc="0C090019" w:tentative="1">
      <w:start w:val="1"/>
      <w:numFmt w:val="lowerLetter"/>
      <w:lvlText w:val="%5."/>
      <w:lvlJc w:val="left"/>
      <w:pPr>
        <w:ind w:left="3742" w:hanging="360"/>
      </w:pPr>
    </w:lvl>
    <w:lvl w:ilvl="5" w:tplc="0C09001B" w:tentative="1">
      <w:start w:val="1"/>
      <w:numFmt w:val="lowerRoman"/>
      <w:lvlText w:val="%6."/>
      <w:lvlJc w:val="right"/>
      <w:pPr>
        <w:ind w:left="4462" w:hanging="180"/>
      </w:pPr>
    </w:lvl>
    <w:lvl w:ilvl="6" w:tplc="0C09000F" w:tentative="1">
      <w:start w:val="1"/>
      <w:numFmt w:val="decimal"/>
      <w:lvlText w:val="%7."/>
      <w:lvlJc w:val="left"/>
      <w:pPr>
        <w:ind w:left="5182" w:hanging="360"/>
      </w:pPr>
    </w:lvl>
    <w:lvl w:ilvl="7" w:tplc="0C090019" w:tentative="1">
      <w:start w:val="1"/>
      <w:numFmt w:val="lowerLetter"/>
      <w:lvlText w:val="%8."/>
      <w:lvlJc w:val="left"/>
      <w:pPr>
        <w:ind w:left="5902" w:hanging="360"/>
      </w:pPr>
    </w:lvl>
    <w:lvl w:ilvl="8" w:tplc="0C09001B" w:tentative="1">
      <w:start w:val="1"/>
      <w:numFmt w:val="lowerRoman"/>
      <w:lvlText w:val="%9."/>
      <w:lvlJc w:val="right"/>
      <w:pPr>
        <w:ind w:left="6622" w:hanging="180"/>
      </w:pPr>
    </w:lvl>
  </w:abstractNum>
  <w:abstractNum w:abstractNumId="3" w15:restartNumberingAfterBreak="0">
    <w:nsid w:val="15120AB7"/>
    <w:multiLevelType w:val="hybridMultilevel"/>
    <w:tmpl w:val="C85C0B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5257341"/>
    <w:multiLevelType w:val="hybridMultilevel"/>
    <w:tmpl w:val="A5DC5E84"/>
    <w:lvl w:ilvl="0" w:tplc="F8F21FE6">
      <w:start w:val="1"/>
      <w:numFmt w:val="bullet"/>
      <w:lvlText w:val="»"/>
      <w:lvlJc w:val="left"/>
      <w:pPr>
        <w:ind w:left="360" w:hanging="360"/>
      </w:pPr>
      <w:rPr>
        <w:rFonts w:ascii="Arial" w:hAnsi="Arial" w:hint="default"/>
        <w:color w:val="00B9F2"/>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1706652A"/>
    <w:multiLevelType w:val="hybridMultilevel"/>
    <w:tmpl w:val="B4CEC5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1">
    <w:nsid w:val="17222DFA"/>
    <w:multiLevelType w:val="hybridMultilevel"/>
    <w:tmpl w:val="FFBA275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9354B0C"/>
    <w:multiLevelType w:val="hybridMultilevel"/>
    <w:tmpl w:val="7C181938"/>
    <w:lvl w:ilvl="0" w:tplc="9A74E942">
      <w:start w:val="1"/>
      <w:numFmt w:val="bullet"/>
      <w:lvlText w:val=""/>
      <w:lvlJc w:val="left"/>
      <w:pPr>
        <w:ind w:left="360" w:hanging="360"/>
      </w:pPr>
      <w:rPr>
        <w:rFonts w:ascii="Wingdings" w:hAnsi="Wingdings" w:hint="default"/>
        <w:color w:val="165788"/>
        <w:sz w:val="22"/>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1B511725"/>
    <w:multiLevelType w:val="hybridMultilevel"/>
    <w:tmpl w:val="4B4E6E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2167140"/>
    <w:multiLevelType w:val="hybridMultilevel"/>
    <w:tmpl w:val="5CEE6C8A"/>
    <w:lvl w:ilvl="0" w:tplc="0C090001">
      <w:start w:val="1"/>
      <w:numFmt w:val="bullet"/>
      <w:lvlText w:val=""/>
      <w:lvlJc w:val="left"/>
      <w:pPr>
        <w:ind w:left="616" w:hanging="360"/>
      </w:pPr>
      <w:rPr>
        <w:rFonts w:ascii="Symbol" w:hAnsi="Symbol" w:hint="default"/>
      </w:rPr>
    </w:lvl>
    <w:lvl w:ilvl="1" w:tplc="0C090003" w:tentative="1">
      <w:start w:val="1"/>
      <w:numFmt w:val="bullet"/>
      <w:lvlText w:val="o"/>
      <w:lvlJc w:val="left"/>
      <w:pPr>
        <w:ind w:left="1336" w:hanging="360"/>
      </w:pPr>
      <w:rPr>
        <w:rFonts w:ascii="Courier New" w:hAnsi="Courier New" w:cs="Courier New" w:hint="default"/>
      </w:rPr>
    </w:lvl>
    <w:lvl w:ilvl="2" w:tplc="0C090005" w:tentative="1">
      <w:start w:val="1"/>
      <w:numFmt w:val="bullet"/>
      <w:lvlText w:val=""/>
      <w:lvlJc w:val="left"/>
      <w:pPr>
        <w:ind w:left="2056" w:hanging="360"/>
      </w:pPr>
      <w:rPr>
        <w:rFonts w:ascii="Wingdings" w:hAnsi="Wingdings" w:hint="default"/>
      </w:rPr>
    </w:lvl>
    <w:lvl w:ilvl="3" w:tplc="0C090001" w:tentative="1">
      <w:start w:val="1"/>
      <w:numFmt w:val="bullet"/>
      <w:lvlText w:val=""/>
      <w:lvlJc w:val="left"/>
      <w:pPr>
        <w:ind w:left="2776" w:hanging="360"/>
      </w:pPr>
      <w:rPr>
        <w:rFonts w:ascii="Symbol" w:hAnsi="Symbol" w:hint="default"/>
      </w:rPr>
    </w:lvl>
    <w:lvl w:ilvl="4" w:tplc="0C090003" w:tentative="1">
      <w:start w:val="1"/>
      <w:numFmt w:val="bullet"/>
      <w:lvlText w:val="o"/>
      <w:lvlJc w:val="left"/>
      <w:pPr>
        <w:ind w:left="3496" w:hanging="360"/>
      </w:pPr>
      <w:rPr>
        <w:rFonts w:ascii="Courier New" w:hAnsi="Courier New" w:cs="Courier New" w:hint="default"/>
      </w:rPr>
    </w:lvl>
    <w:lvl w:ilvl="5" w:tplc="0C090005" w:tentative="1">
      <w:start w:val="1"/>
      <w:numFmt w:val="bullet"/>
      <w:lvlText w:val=""/>
      <w:lvlJc w:val="left"/>
      <w:pPr>
        <w:ind w:left="4216" w:hanging="360"/>
      </w:pPr>
      <w:rPr>
        <w:rFonts w:ascii="Wingdings" w:hAnsi="Wingdings" w:hint="default"/>
      </w:rPr>
    </w:lvl>
    <w:lvl w:ilvl="6" w:tplc="0C090001" w:tentative="1">
      <w:start w:val="1"/>
      <w:numFmt w:val="bullet"/>
      <w:lvlText w:val=""/>
      <w:lvlJc w:val="left"/>
      <w:pPr>
        <w:ind w:left="4936" w:hanging="360"/>
      </w:pPr>
      <w:rPr>
        <w:rFonts w:ascii="Symbol" w:hAnsi="Symbol" w:hint="default"/>
      </w:rPr>
    </w:lvl>
    <w:lvl w:ilvl="7" w:tplc="0C090003" w:tentative="1">
      <w:start w:val="1"/>
      <w:numFmt w:val="bullet"/>
      <w:lvlText w:val="o"/>
      <w:lvlJc w:val="left"/>
      <w:pPr>
        <w:ind w:left="5656" w:hanging="360"/>
      </w:pPr>
      <w:rPr>
        <w:rFonts w:ascii="Courier New" w:hAnsi="Courier New" w:cs="Courier New" w:hint="default"/>
      </w:rPr>
    </w:lvl>
    <w:lvl w:ilvl="8" w:tplc="0C090005" w:tentative="1">
      <w:start w:val="1"/>
      <w:numFmt w:val="bullet"/>
      <w:lvlText w:val=""/>
      <w:lvlJc w:val="left"/>
      <w:pPr>
        <w:ind w:left="6376" w:hanging="360"/>
      </w:pPr>
      <w:rPr>
        <w:rFonts w:ascii="Wingdings" w:hAnsi="Wingdings" w:hint="default"/>
      </w:rPr>
    </w:lvl>
  </w:abstractNum>
  <w:abstractNum w:abstractNumId="10" w15:restartNumberingAfterBreak="1">
    <w:nsid w:val="248E1B4A"/>
    <w:multiLevelType w:val="hybridMultilevel"/>
    <w:tmpl w:val="C28AA76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3B980076"/>
    <w:multiLevelType w:val="hybridMultilevel"/>
    <w:tmpl w:val="E37E0D78"/>
    <w:lvl w:ilvl="0" w:tplc="F8F21FE6">
      <w:start w:val="1"/>
      <w:numFmt w:val="bullet"/>
      <w:lvlText w:val="»"/>
      <w:lvlJc w:val="left"/>
      <w:pPr>
        <w:ind w:left="360" w:hanging="360"/>
      </w:pPr>
      <w:rPr>
        <w:rFonts w:ascii="Arial" w:hAnsi="Arial" w:hint="default"/>
        <w:color w:val="00B9F2"/>
      </w:rPr>
    </w:lvl>
    <w:lvl w:ilvl="1" w:tplc="1F36AFAE">
      <w:numFmt w:val="bullet"/>
      <w:lvlText w:val="•"/>
      <w:lvlJc w:val="left"/>
      <w:pPr>
        <w:ind w:left="1080" w:hanging="360"/>
      </w:pPr>
      <w:rPr>
        <w:rFonts w:ascii="Arial" w:eastAsiaTheme="minorHAnsi" w:hAnsi="Arial" w:cs="Arial"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47CC21D4"/>
    <w:multiLevelType w:val="hybridMultilevel"/>
    <w:tmpl w:val="D68C5A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25978A0"/>
    <w:multiLevelType w:val="multilevel"/>
    <w:tmpl w:val="F9606490"/>
    <w:styleLink w:val="CurrentList1"/>
    <w:lvl w:ilvl="0">
      <w:start w:val="1"/>
      <w:numFmt w:val="bullet"/>
      <w:lvlText w:val=""/>
      <w:lvlJc w:val="left"/>
      <w:pPr>
        <w:ind w:left="360" w:hanging="360"/>
      </w:pPr>
      <w:rPr>
        <w:rFonts w:ascii="Symbol" w:hAnsi="Symbol" w:hint="default"/>
        <w:color w:val="00B9F2"/>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4" w15:restartNumberingAfterBreak="0">
    <w:nsid w:val="5B192697"/>
    <w:multiLevelType w:val="hybridMultilevel"/>
    <w:tmpl w:val="48963956"/>
    <w:lvl w:ilvl="0" w:tplc="F8F21FE6">
      <w:start w:val="1"/>
      <w:numFmt w:val="bullet"/>
      <w:lvlText w:val="»"/>
      <w:lvlJc w:val="left"/>
      <w:pPr>
        <w:ind w:left="360" w:hanging="360"/>
      </w:pPr>
      <w:rPr>
        <w:rFonts w:ascii="Arial" w:hAnsi="Arial" w:hint="default"/>
        <w:color w:val="00B9F2"/>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73833521"/>
    <w:multiLevelType w:val="hybridMultilevel"/>
    <w:tmpl w:val="94DE82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1">
    <w:nsid w:val="75173A09"/>
    <w:multiLevelType w:val="hybridMultilevel"/>
    <w:tmpl w:val="6866A980"/>
    <w:lvl w:ilvl="0" w:tplc="1CE042EA">
      <w:start w:val="1"/>
      <w:numFmt w:val="bullet"/>
      <w:lvlText w:val="•"/>
      <w:lvlJc w:val="left"/>
      <w:pPr>
        <w:ind w:left="306" w:hanging="101"/>
      </w:pPr>
      <w:rPr>
        <w:rFonts w:ascii="Arial" w:eastAsia="Arial" w:hAnsi="Arial" w:cs="Times New Roman" w:hint="default"/>
        <w:color w:val="231F20"/>
        <w:sz w:val="16"/>
        <w:szCs w:val="16"/>
      </w:rPr>
    </w:lvl>
    <w:lvl w:ilvl="1" w:tplc="762C157A">
      <w:start w:val="1"/>
      <w:numFmt w:val="bullet"/>
      <w:lvlText w:val="•"/>
      <w:lvlJc w:val="left"/>
      <w:pPr>
        <w:ind w:left="552" w:hanging="101"/>
      </w:pPr>
    </w:lvl>
    <w:lvl w:ilvl="2" w:tplc="350A492E">
      <w:start w:val="1"/>
      <w:numFmt w:val="bullet"/>
      <w:lvlText w:val="•"/>
      <w:lvlJc w:val="left"/>
      <w:pPr>
        <w:ind w:left="798" w:hanging="101"/>
      </w:pPr>
    </w:lvl>
    <w:lvl w:ilvl="3" w:tplc="D3E80BD0">
      <w:start w:val="1"/>
      <w:numFmt w:val="bullet"/>
      <w:lvlText w:val="•"/>
      <w:lvlJc w:val="left"/>
      <w:pPr>
        <w:ind w:left="1044" w:hanging="101"/>
      </w:pPr>
    </w:lvl>
    <w:lvl w:ilvl="4" w:tplc="9CA4CE3C">
      <w:start w:val="1"/>
      <w:numFmt w:val="bullet"/>
      <w:lvlText w:val="•"/>
      <w:lvlJc w:val="left"/>
      <w:pPr>
        <w:ind w:left="1289" w:hanging="101"/>
      </w:pPr>
    </w:lvl>
    <w:lvl w:ilvl="5" w:tplc="75A829B4">
      <w:start w:val="1"/>
      <w:numFmt w:val="bullet"/>
      <w:lvlText w:val="•"/>
      <w:lvlJc w:val="left"/>
      <w:pPr>
        <w:ind w:left="1535" w:hanging="101"/>
      </w:pPr>
    </w:lvl>
    <w:lvl w:ilvl="6" w:tplc="32C0517E">
      <w:start w:val="1"/>
      <w:numFmt w:val="bullet"/>
      <w:lvlText w:val="•"/>
      <w:lvlJc w:val="left"/>
      <w:pPr>
        <w:ind w:left="1781" w:hanging="101"/>
      </w:pPr>
    </w:lvl>
    <w:lvl w:ilvl="7" w:tplc="B2FE668E">
      <w:start w:val="1"/>
      <w:numFmt w:val="bullet"/>
      <w:lvlText w:val="•"/>
      <w:lvlJc w:val="left"/>
      <w:pPr>
        <w:ind w:left="2027" w:hanging="101"/>
      </w:pPr>
    </w:lvl>
    <w:lvl w:ilvl="8" w:tplc="D108A64E">
      <w:start w:val="1"/>
      <w:numFmt w:val="bullet"/>
      <w:lvlText w:val="•"/>
      <w:lvlJc w:val="left"/>
      <w:pPr>
        <w:ind w:left="2272" w:hanging="101"/>
      </w:pPr>
    </w:lvl>
  </w:abstractNum>
  <w:abstractNum w:abstractNumId="17" w15:restartNumberingAfterBreak="0">
    <w:nsid w:val="79D36008"/>
    <w:multiLevelType w:val="hybridMultilevel"/>
    <w:tmpl w:val="A2A2AF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864438494">
    <w:abstractNumId w:val="16"/>
  </w:num>
  <w:num w:numId="2" w16cid:durableId="1414476220">
    <w:abstractNumId w:val="10"/>
  </w:num>
  <w:num w:numId="3" w16cid:durableId="109278480">
    <w:abstractNumId w:val="6"/>
  </w:num>
  <w:num w:numId="4" w16cid:durableId="805009645">
    <w:abstractNumId w:val="2"/>
  </w:num>
  <w:num w:numId="5" w16cid:durableId="1217735955">
    <w:abstractNumId w:val="4"/>
  </w:num>
  <w:num w:numId="6" w16cid:durableId="1349941606">
    <w:abstractNumId w:val="0"/>
  </w:num>
  <w:num w:numId="7" w16cid:durableId="1000426144">
    <w:abstractNumId w:val="13"/>
  </w:num>
  <w:num w:numId="8" w16cid:durableId="1654021820">
    <w:abstractNumId w:val="1"/>
  </w:num>
  <w:num w:numId="9" w16cid:durableId="1820687698">
    <w:abstractNumId w:val="12"/>
  </w:num>
  <w:num w:numId="10" w16cid:durableId="1200973084">
    <w:abstractNumId w:val="5"/>
  </w:num>
  <w:num w:numId="11" w16cid:durableId="2709665">
    <w:abstractNumId w:val="17"/>
  </w:num>
  <w:num w:numId="12" w16cid:durableId="1500267179">
    <w:abstractNumId w:val="11"/>
  </w:num>
  <w:num w:numId="13" w16cid:durableId="1958559575">
    <w:abstractNumId w:val="8"/>
  </w:num>
  <w:num w:numId="14" w16cid:durableId="1566573000">
    <w:abstractNumId w:val="15"/>
  </w:num>
  <w:num w:numId="15" w16cid:durableId="251932271">
    <w:abstractNumId w:val="7"/>
  </w:num>
  <w:num w:numId="16" w16cid:durableId="382218887">
    <w:abstractNumId w:val="9"/>
  </w:num>
  <w:num w:numId="17" w16cid:durableId="417286195">
    <w:abstractNumId w:val="3"/>
  </w:num>
  <w:num w:numId="18" w16cid:durableId="65943058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235A"/>
    <w:rsid w:val="0001284D"/>
    <w:rsid w:val="00013E9A"/>
    <w:rsid w:val="000150B9"/>
    <w:rsid w:val="0001769B"/>
    <w:rsid w:val="000270DD"/>
    <w:rsid w:val="000327CF"/>
    <w:rsid w:val="00032A17"/>
    <w:rsid w:val="00035226"/>
    <w:rsid w:val="000356EB"/>
    <w:rsid w:val="00040232"/>
    <w:rsid w:val="000414DD"/>
    <w:rsid w:val="00042CDB"/>
    <w:rsid w:val="00044275"/>
    <w:rsid w:val="000452BA"/>
    <w:rsid w:val="000501E3"/>
    <w:rsid w:val="00050269"/>
    <w:rsid w:val="00051149"/>
    <w:rsid w:val="00051691"/>
    <w:rsid w:val="00055CF8"/>
    <w:rsid w:val="000573D3"/>
    <w:rsid w:val="000647FA"/>
    <w:rsid w:val="00064DA9"/>
    <w:rsid w:val="00071046"/>
    <w:rsid w:val="000807D5"/>
    <w:rsid w:val="000828FE"/>
    <w:rsid w:val="00083D5D"/>
    <w:rsid w:val="000868F5"/>
    <w:rsid w:val="00090086"/>
    <w:rsid w:val="000917B3"/>
    <w:rsid w:val="000921EE"/>
    <w:rsid w:val="000963F6"/>
    <w:rsid w:val="000A2C78"/>
    <w:rsid w:val="000A7D09"/>
    <w:rsid w:val="000B062E"/>
    <w:rsid w:val="000B07F7"/>
    <w:rsid w:val="000B0E82"/>
    <w:rsid w:val="000B45F4"/>
    <w:rsid w:val="000C128B"/>
    <w:rsid w:val="000C219E"/>
    <w:rsid w:val="000C36F7"/>
    <w:rsid w:val="000C791B"/>
    <w:rsid w:val="000D3494"/>
    <w:rsid w:val="000D5895"/>
    <w:rsid w:val="000D62F5"/>
    <w:rsid w:val="000D6321"/>
    <w:rsid w:val="000E7510"/>
    <w:rsid w:val="000F71A2"/>
    <w:rsid w:val="0010245E"/>
    <w:rsid w:val="00105FC3"/>
    <w:rsid w:val="00110F57"/>
    <w:rsid w:val="00113E71"/>
    <w:rsid w:val="00116542"/>
    <w:rsid w:val="00116802"/>
    <w:rsid w:val="00122B59"/>
    <w:rsid w:val="00123557"/>
    <w:rsid w:val="00124007"/>
    <w:rsid w:val="00131036"/>
    <w:rsid w:val="0014091A"/>
    <w:rsid w:val="00142BE8"/>
    <w:rsid w:val="0014355A"/>
    <w:rsid w:val="0014541D"/>
    <w:rsid w:val="001468FD"/>
    <w:rsid w:val="00146DA8"/>
    <w:rsid w:val="00155A58"/>
    <w:rsid w:val="00164F6B"/>
    <w:rsid w:val="001653CB"/>
    <w:rsid w:val="00165591"/>
    <w:rsid w:val="001677ED"/>
    <w:rsid w:val="00175596"/>
    <w:rsid w:val="00175B76"/>
    <w:rsid w:val="00176D74"/>
    <w:rsid w:val="0018049D"/>
    <w:rsid w:val="00181966"/>
    <w:rsid w:val="00182B1F"/>
    <w:rsid w:val="00190E01"/>
    <w:rsid w:val="00195F24"/>
    <w:rsid w:val="001978DC"/>
    <w:rsid w:val="001A2DA8"/>
    <w:rsid w:val="001A3F8D"/>
    <w:rsid w:val="001B0301"/>
    <w:rsid w:val="001B4EF5"/>
    <w:rsid w:val="001B5AC4"/>
    <w:rsid w:val="001B6535"/>
    <w:rsid w:val="001B66B7"/>
    <w:rsid w:val="001B6A16"/>
    <w:rsid w:val="001C7269"/>
    <w:rsid w:val="001D1088"/>
    <w:rsid w:val="001D24EB"/>
    <w:rsid w:val="001D717E"/>
    <w:rsid w:val="001E27C4"/>
    <w:rsid w:val="001F1B0E"/>
    <w:rsid w:val="001F57A1"/>
    <w:rsid w:val="00202B93"/>
    <w:rsid w:val="00202F9B"/>
    <w:rsid w:val="00206269"/>
    <w:rsid w:val="00207611"/>
    <w:rsid w:val="00212CDA"/>
    <w:rsid w:val="00217FDB"/>
    <w:rsid w:val="00220146"/>
    <w:rsid w:val="00221DA5"/>
    <w:rsid w:val="00224B78"/>
    <w:rsid w:val="00225032"/>
    <w:rsid w:val="00225DE5"/>
    <w:rsid w:val="00226996"/>
    <w:rsid w:val="00232127"/>
    <w:rsid w:val="00232158"/>
    <w:rsid w:val="00240213"/>
    <w:rsid w:val="0024393A"/>
    <w:rsid w:val="00244097"/>
    <w:rsid w:val="00244298"/>
    <w:rsid w:val="00255A5E"/>
    <w:rsid w:val="0025659A"/>
    <w:rsid w:val="0026235A"/>
    <w:rsid w:val="002630AF"/>
    <w:rsid w:val="002646E5"/>
    <w:rsid w:val="0026537C"/>
    <w:rsid w:val="00266218"/>
    <w:rsid w:val="00266D5E"/>
    <w:rsid w:val="002812D6"/>
    <w:rsid w:val="00283E53"/>
    <w:rsid w:val="00284F67"/>
    <w:rsid w:val="0028547F"/>
    <w:rsid w:val="00294D68"/>
    <w:rsid w:val="00295E7E"/>
    <w:rsid w:val="00297A8C"/>
    <w:rsid w:val="00297CC3"/>
    <w:rsid w:val="002A462A"/>
    <w:rsid w:val="002A5049"/>
    <w:rsid w:val="002B1630"/>
    <w:rsid w:val="002B2540"/>
    <w:rsid w:val="002B262B"/>
    <w:rsid w:val="002B6515"/>
    <w:rsid w:val="002B7210"/>
    <w:rsid w:val="002C2651"/>
    <w:rsid w:val="002C4F4C"/>
    <w:rsid w:val="002D56E6"/>
    <w:rsid w:val="002E46D1"/>
    <w:rsid w:val="002E5793"/>
    <w:rsid w:val="002F2728"/>
    <w:rsid w:val="002F5D5A"/>
    <w:rsid w:val="002F7DFD"/>
    <w:rsid w:val="00301FA9"/>
    <w:rsid w:val="003029FD"/>
    <w:rsid w:val="003036B6"/>
    <w:rsid w:val="00306C7A"/>
    <w:rsid w:val="00315F26"/>
    <w:rsid w:val="00324CE8"/>
    <w:rsid w:val="00325608"/>
    <w:rsid w:val="003259AD"/>
    <w:rsid w:val="0033458B"/>
    <w:rsid w:val="003456E8"/>
    <w:rsid w:val="00346ABB"/>
    <w:rsid w:val="00347251"/>
    <w:rsid w:val="003476E2"/>
    <w:rsid w:val="00351830"/>
    <w:rsid w:val="0035542A"/>
    <w:rsid w:val="003564BF"/>
    <w:rsid w:val="00356721"/>
    <w:rsid w:val="0036384C"/>
    <w:rsid w:val="00367457"/>
    <w:rsid w:val="00370A53"/>
    <w:rsid w:val="00375758"/>
    <w:rsid w:val="00377B5D"/>
    <w:rsid w:val="003811A5"/>
    <w:rsid w:val="00382AD0"/>
    <w:rsid w:val="00383497"/>
    <w:rsid w:val="00384869"/>
    <w:rsid w:val="00387F4F"/>
    <w:rsid w:val="00392157"/>
    <w:rsid w:val="00393452"/>
    <w:rsid w:val="00395D8B"/>
    <w:rsid w:val="00396049"/>
    <w:rsid w:val="003A3EFB"/>
    <w:rsid w:val="003B1ACD"/>
    <w:rsid w:val="003B5C47"/>
    <w:rsid w:val="003C044B"/>
    <w:rsid w:val="003C33FB"/>
    <w:rsid w:val="003C5D20"/>
    <w:rsid w:val="003D1019"/>
    <w:rsid w:val="003E3F71"/>
    <w:rsid w:val="003E4C8B"/>
    <w:rsid w:val="003E58D7"/>
    <w:rsid w:val="003E6DD0"/>
    <w:rsid w:val="0040125A"/>
    <w:rsid w:val="004044E6"/>
    <w:rsid w:val="00404918"/>
    <w:rsid w:val="00416579"/>
    <w:rsid w:val="0041659B"/>
    <w:rsid w:val="0042620B"/>
    <w:rsid w:val="0042650E"/>
    <w:rsid w:val="004352F2"/>
    <w:rsid w:val="004355C3"/>
    <w:rsid w:val="00441EFE"/>
    <w:rsid w:val="00443E1A"/>
    <w:rsid w:val="00444C45"/>
    <w:rsid w:val="004452B8"/>
    <w:rsid w:val="00445A1E"/>
    <w:rsid w:val="00445EBC"/>
    <w:rsid w:val="004464A0"/>
    <w:rsid w:val="00447432"/>
    <w:rsid w:val="0044776B"/>
    <w:rsid w:val="004643A7"/>
    <w:rsid w:val="004746B9"/>
    <w:rsid w:val="00474D48"/>
    <w:rsid w:val="00474F86"/>
    <w:rsid w:val="00481067"/>
    <w:rsid w:val="0048584B"/>
    <w:rsid w:val="00496E0E"/>
    <w:rsid w:val="004A042F"/>
    <w:rsid w:val="004A0989"/>
    <w:rsid w:val="004A6B7E"/>
    <w:rsid w:val="004B4708"/>
    <w:rsid w:val="004C15C0"/>
    <w:rsid w:val="004C25E7"/>
    <w:rsid w:val="004E165C"/>
    <w:rsid w:val="004F5A30"/>
    <w:rsid w:val="0050108E"/>
    <w:rsid w:val="005024F1"/>
    <w:rsid w:val="00506D9E"/>
    <w:rsid w:val="00510E09"/>
    <w:rsid w:val="00512B0F"/>
    <w:rsid w:val="0051610A"/>
    <w:rsid w:val="00517750"/>
    <w:rsid w:val="005244E3"/>
    <w:rsid w:val="00524576"/>
    <w:rsid w:val="00534725"/>
    <w:rsid w:val="005366C3"/>
    <w:rsid w:val="005375C7"/>
    <w:rsid w:val="0054044F"/>
    <w:rsid w:val="00540499"/>
    <w:rsid w:val="00542996"/>
    <w:rsid w:val="00543679"/>
    <w:rsid w:val="005455C6"/>
    <w:rsid w:val="00546B84"/>
    <w:rsid w:val="00552025"/>
    <w:rsid w:val="00552262"/>
    <w:rsid w:val="00555D0C"/>
    <w:rsid w:val="00555DA2"/>
    <w:rsid w:val="00562152"/>
    <w:rsid w:val="00562D42"/>
    <w:rsid w:val="00563281"/>
    <w:rsid w:val="00564A67"/>
    <w:rsid w:val="005655DA"/>
    <w:rsid w:val="00566BFE"/>
    <w:rsid w:val="00581542"/>
    <w:rsid w:val="005818C5"/>
    <w:rsid w:val="00584E97"/>
    <w:rsid w:val="0058690D"/>
    <w:rsid w:val="005912A0"/>
    <w:rsid w:val="005B0BBE"/>
    <w:rsid w:val="005B2F97"/>
    <w:rsid w:val="005B33FE"/>
    <w:rsid w:val="005B59B2"/>
    <w:rsid w:val="005B6328"/>
    <w:rsid w:val="005B6D95"/>
    <w:rsid w:val="005B6EC3"/>
    <w:rsid w:val="005C0A3E"/>
    <w:rsid w:val="005C136B"/>
    <w:rsid w:val="005C18BA"/>
    <w:rsid w:val="005C3653"/>
    <w:rsid w:val="005C689A"/>
    <w:rsid w:val="005D26A2"/>
    <w:rsid w:val="005E785E"/>
    <w:rsid w:val="005E7CE4"/>
    <w:rsid w:val="005F06DB"/>
    <w:rsid w:val="005F27F9"/>
    <w:rsid w:val="00600429"/>
    <w:rsid w:val="00603BDF"/>
    <w:rsid w:val="006116C8"/>
    <w:rsid w:val="00613B81"/>
    <w:rsid w:val="006228D3"/>
    <w:rsid w:val="00623E40"/>
    <w:rsid w:val="00624B6F"/>
    <w:rsid w:val="00627DD9"/>
    <w:rsid w:val="00630626"/>
    <w:rsid w:val="00631729"/>
    <w:rsid w:val="00633AF0"/>
    <w:rsid w:val="0063696E"/>
    <w:rsid w:val="00637B64"/>
    <w:rsid w:val="00637C38"/>
    <w:rsid w:val="006413AD"/>
    <w:rsid w:val="006463BA"/>
    <w:rsid w:val="00650640"/>
    <w:rsid w:val="00650B21"/>
    <w:rsid w:val="0065213E"/>
    <w:rsid w:val="0065287D"/>
    <w:rsid w:val="00661B3D"/>
    <w:rsid w:val="00666CD1"/>
    <w:rsid w:val="00673FF6"/>
    <w:rsid w:val="0067759A"/>
    <w:rsid w:val="00682D63"/>
    <w:rsid w:val="00686D2A"/>
    <w:rsid w:val="0068711D"/>
    <w:rsid w:val="0069091C"/>
    <w:rsid w:val="00691C02"/>
    <w:rsid w:val="00693192"/>
    <w:rsid w:val="00696C78"/>
    <w:rsid w:val="006A3502"/>
    <w:rsid w:val="006A35D3"/>
    <w:rsid w:val="006A40E1"/>
    <w:rsid w:val="006A482A"/>
    <w:rsid w:val="006A5139"/>
    <w:rsid w:val="006A7F02"/>
    <w:rsid w:val="006B055D"/>
    <w:rsid w:val="006B0CFE"/>
    <w:rsid w:val="006B33D7"/>
    <w:rsid w:val="006C228E"/>
    <w:rsid w:val="006C3FEB"/>
    <w:rsid w:val="006C40C6"/>
    <w:rsid w:val="006C54FF"/>
    <w:rsid w:val="006D1BFB"/>
    <w:rsid w:val="006D7A21"/>
    <w:rsid w:val="006E16DB"/>
    <w:rsid w:val="006E6205"/>
    <w:rsid w:val="006F4A6B"/>
    <w:rsid w:val="006F7692"/>
    <w:rsid w:val="006F7DB5"/>
    <w:rsid w:val="0070035A"/>
    <w:rsid w:val="0070798D"/>
    <w:rsid w:val="0071119A"/>
    <w:rsid w:val="00721904"/>
    <w:rsid w:val="00723076"/>
    <w:rsid w:val="00733F91"/>
    <w:rsid w:val="00744309"/>
    <w:rsid w:val="007523F3"/>
    <w:rsid w:val="00754A2F"/>
    <w:rsid w:val="00754D69"/>
    <w:rsid w:val="007631FD"/>
    <w:rsid w:val="00764EE5"/>
    <w:rsid w:val="00765E43"/>
    <w:rsid w:val="00770B07"/>
    <w:rsid w:val="00770F55"/>
    <w:rsid w:val="00771040"/>
    <w:rsid w:val="007731D6"/>
    <w:rsid w:val="00773D76"/>
    <w:rsid w:val="00777128"/>
    <w:rsid w:val="0077716B"/>
    <w:rsid w:val="00781C08"/>
    <w:rsid w:val="0078273D"/>
    <w:rsid w:val="007878B9"/>
    <w:rsid w:val="007955B9"/>
    <w:rsid w:val="007970A0"/>
    <w:rsid w:val="007A5DDF"/>
    <w:rsid w:val="007A75BA"/>
    <w:rsid w:val="007B2EA6"/>
    <w:rsid w:val="007B2F62"/>
    <w:rsid w:val="007B37C4"/>
    <w:rsid w:val="007B55E6"/>
    <w:rsid w:val="007B5993"/>
    <w:rsid w:val="007B6620"/>
    <w:rsid w:val="007C02F4"/>
    <w:rsid w:val="007C087E"/>
    <w:rsid w:val="007C0DAF"/>
    <w:rsid w:val="007C1A17"/>
    <w:rsid w:val="007C5DF7"/>
    <w:rsid w:val="007D30B1"/>
    <w:rsid w:val="007D55A3"/>
    <w:rsid w:val="007D7CF3"/>
    <w:rsid w:val="007E0026"/>
    <w:rsid w:val="007E47C1"/>
    <w:rsid w:val="007F25C7"/>
    <w:rsid w:val="007F3E1C"/>
    <w:rsid w:val="007F5CA3"/>
    <w:rsid w:val="007F6680"/>
    <w:rsid w:val="0082742C"/>
    <w:rsid w:val="00830FB4"/>
    <w:rsid w:val="00846487"/>
    <w:rsid w:val="00847534"/>
    <w:rsid w:val="00862132"/>
    <w:rsid w:val="008627DF"/>
    <w:rsid w:val="00862F81"/>
    <w:rsid w:val="008678AC"/>
    <w:rsid w:val="00870DDB"/>
    <w:rsid w:val="00871F96"/>
    <w:rsid w:val="00872286"/>
    <w:rsid w:val="00873AD9"/>
    <w:rsid w:val="00874334"/>
    <w:rsid w:val="00876028"/>
    <w:rsid w:val="00880D99"/>
    <w:rsid w:val="0088554D"/>
    <w:rsid w:val="00885BC7"/>
    <w:rsid w:val="00892264"/>
    <w:rsid w:val="00896ED9"/>
    <w:rsid w:val="008A1182"/>
    <w:rsid w:val="008A2ECA"/>
    <w:rsid w:val="008A3758"/>
    <w:rsid w:val="008A44F3"/>
    <w:rsid w:val="008A7414"/>
    <w:rsid w:val="008B384B"/>
    <w:rsid w:val="008B4192"/>
    <w:rsid w:val="008B4D41"/>
    <w:rsid w:val="008B7AEA"/>
    <w:rsid w:val="008C09C3"/>
    <w:rsid w:val="008C26BC"/>
    <w:rsid w:val="008D2148"/>
    <w:rsid w:val="008D4703"/>
    <w:rsid w:val="008D50C2"/>
    <w:rsid w:val="008F043D"/>
    <w:rsid w:val="008F2266"/>
    <w:rsid w:val="008F7C4C"/>
    <w:rsid w:val="009007D2"/>
    <w:rsid w:val="00900D66"/>
    <w:rsid w:val="00902FAA"/>
    <w:rsid w:val="00910B71"/>
    <w:rsid w:val="00911139"/>
    <w:rsid w:val="009135FE"/>
    <w:rsid w:val="00917E49"/>
    <w:rsid w:val="00921190"/>
    <w:rsid w:val="00925421"/>
    <w:rsid w:val="00925BE9"/>
    <w:rsid w:val="00927B55"/>
    <w:rsid w:val="00944DD4"/>
    <w:rsid w:val="00947D28"/>
    <w:rsid w:val="00954DFB"/>
    <w:rsid w:val="00956F92"/>
    <w:rsid w:val="00962AD1"/>
    <w:rsid w:val="009656A5"/>
    <w:rsid w:val="0097605C"/>
    <w:rsid w:val="00977BBE"/>
    <w:rsid w:val="00981916"/>
    <w:rsid w:val="009862F5"/>
    <w:rsid w:val="00990FA4"/>
    <w:rsid w:val="00993859"/>
    <w:rsid w:val="00994074"/>
    <w:rsid w:val="00995B6D"/>
    <w:rsid w:val="009A16FC"/>
    <w:rsid w:val="009A2F4F"/>
    <w:rsid w:val="009A4957"/>
    <w:rsid w:val="009A4FAC"/>
    <w:rsid w:val="009B152A"/>
    <w:rsid w:val="009B2739"/>
    <w:rsid w:val="009B5EB8"/>
    <w:rsid w:val="009C1869"/>
    <w:rsid w:val="009C5B50"/>
    <w:rsid w:val="009C6D78"/>
    <w:rsid w:val="009D02CB"/>
    <w:rsid w:val="009D1A2A"/>
    <w:rsid w:val="009D74D3"/>
    <w:rsid w:val="009D7755"/>
    <w:rsid w:val="009E2CB3"/>
    <w:rsid w:val="009E352A"/>
    <w:rsid w:val="009E3DC4"/>
    <w:rsid w:val="009F73AF"/>
    <w:rsid w:val="009F74EF"/>
    <w:rsid w:val="00A03063"/>
    <w:rsid w:val="00A0643F"/>
    <w:rsid w:val="00A10EA3"/>
    <w:rsid w:val="00A11FA1"/>
    <w:rsid w:val="00A123F9"/>
    <w:rsid w:val="00A13337"/>
    <w:rsid w:val="00A14FE1"/>
    <w:rsid w:val="00A17A4E"/>
    <w:rsid w:val="00A17FF8"/>
    <w:rsid w:val="00A21085"/>
    <w:rsid w:val="00A2111D"/>
    <w:rsid w:val="00A22511"/>
    <w:rsid w:val="00A23F8B"/>
    <w:rsid w:val="00A351C3"/>
    <w:rsid w:val="00A406E2"/>
    <w:rsid w:val="00A40E5C"/>
    <w:rsid w:val="00A426B1"/>
    <w:rsid w:val="00A429C1"/>
    <w:rsid w:val="00A43C66"/>
    <w:rsid w:val="00A47691"/>
    <w:rsid w:val="00A526CB"/>
    <w:rsid w:val="00A6432D"/>
    <w:rsid w:val="00A6701E"/>
    <w:rsid w:val="00A7119F"/>
    <w:rsid w:val="00A80F95"/>
    <w:rsid w:val="00A819E1"/>
    <w:rsid w:val="00A826A0"/>
    <w:rsid w:val="00A854E5"/>
    <w:rsid w:val="00A863BD"/>
    <w:rsid w:val="00A90CC2"/>
    <w:rsid w:val="00A92EAE"/>
    <w:rsid w:val="00A92ED7"/>
    <w:rsid w:val="00A96BF9"/>
    <w:rsid w:val="00AA085F"/>
    <w:rsid w:val="00AA2519"/>
    <w:rsid w:val="00AA35AB"/>
    <w:rsid w:val="00AA6D70"/>
    <w:rsid w:val="00AB71F1"/>
    <w:rsid w:val="00AB780D"/>
    <w:rsid w:val="00AC02A0"/>
    <w:rsid w:val="00AC283D"/>
    <w:rsid w:val="00AC7235"/>
    <w:rsid w:val="00AD322A"/>
    <w:rsid w:val="00AD6C49"/>
    <w:rsid w:val="00AD7986"/>
    <w:rsid w:val="00AE3B43"/>
    <w:rsid w:val="00AF0D96"/>
    <w:rsid w:val="00AF2C39"/>
    <w:rsid w:val="00AF5A72"/>
    <w:rsid w:val="00AF6914"/>
    <w:rsid w:val="00AF7DFC"/>
    <w:rsid w:val="00B0089F"/>
    <w:rsid w:val="00B02431"/>
    <w:rsid w:val="00B04F5B"/>
    <w:rsid w:val="00B05072"/>
    <w:rsid w:val="00B11CDA"/>
    <w:rsid w:val="00B16E8D"/>
    <w:rsid w:val="00B16FF1"/>
    <w:rsid w:val="00B21375"/>
    <w:rsid w:val="00B21CF8"/>
    <w:rsid w:val="00B2538E"/>
    <w:rsid w:val="00B26A5C"/>
    <w:rsid w:val="00B327A7"/>
    <w:rsid w:val="00B35AA8"/>
    <w:rsid w:val="00B41491"/>
    <w:rsid w:val="00B442A3"/>
    <w:rsid w:val="00B44ACE"/>
    <w:rsid w:val="00B45224"/>
    <w:rsid w:val="00B465C8"/>
    <w:rsid w:val="00B531E6"/>
    <w:rsid w:val="00B558FC"/>
    <w:rsid w:val="00B5626D"/>
    <w:rsid w:val="00B65B13"/>
    <w:rsid w:val="00B67AC9"/>
    <w:rsid w:val="00B76115"/>
    <w:rsid w:val="00B7651C"/>
    <w:rsid w:val="00B77345"/>
    <w:rsid w:val="00B77710"/>
    <w:rsid w:val="00B77773"/>
    <w:rsid w:val="00B8034F"/>
    <w:rsid w:val="00B80797"/>
    <w:rsid w:val="00B81D33"/>
    <w:rsid w:val="00B8288E"/>
    <w:rsid w:val="00B84D48"/>
    <w:rsid w:val="00B867FA"/>
    <w:rsid w:val="00B87495"/>
    <w:rsid w:val="00B93B5D"/>
    <w:rsid w:val="00B96575"/>
    <w:rsid w:val="00BA0258"/>
    <w:rsid w:val="00BA32DD"/>
    <w:rsid w:val="00BA4AE2"/>
    <w:rsid w:val="00BA7CFC"/>
    <w:rsid w:val="00BB16E5"/>
    <w:rsid w:val="00BB1FF4"/>
    <w:rsid w:val="00BB4DDD"/>
    <w:rsid w:val="00BC06FC"/>
    <w:rsid w:val="00BC3238"/>
    <w:rsid w:val="00BC4E17"/>
    <w:rsid w:val="00BD0ED5"/>
    <w:rsid w:val="00BD1D30"/>
    <w:rsid w:val="00BD2DE2"/>
    <w:rsid w:val="00BD4616"/>
    <w:rsid w:val="00BD7DD3"/>
    <w:rsid w:val="00BE3036"/>
    <w:rsid w:val="00BE4766"/>
    <w:rsid w:val="00BE79BC"/>
    <w:rsid w:val="00BF3849"/>
    <w:rsid w:val="00C05EA3"/>
    <w:rsid w:val="00C06B22"/>
    <w:rsid w:val="00C1010B"/>
    <w:rsid w:val="00C11555"/>
    <w:rsid w:val="00C16592"/>
    <w:rsid w:val="00C23DA8"/>
    <w:rsid w:val="00C25705"/>
    <w:rsid w:val="00C277FE"/>
    <w:rsid w:val="00C30273"/>
    <w:rsid w:val="00C32202"/>
    <w:rsid w:val="00C32A37"/>
    <w:rsid w:val="00C34922"/>
    <w:rsid w:val="00C34B3B"/>
    <w:rsid w:val="00C34EB0"/>
    <w:rsid w:val="00C444FF"/>
    <w:rsid w:val="00C47C8A"/>
    <w:rsid w:val="00C51956"/>
    <w:rsid w:val="00C52FD8"/>
    <w:rsid w:val="00C55CD1"/>
    <w:rsid w:val="00C6171E"/>
    <w:rsid w:val="00C625C8"/>
    <w:rsid w:val="00C7012B"/>
    <w:rsid w:val="00C75F0A"/>
    <w:rsid w:val="00C779EF"/>
    <w:rsid w:val="00C81273"/>
    <w:rsid w:val="00C81D0A"/>
    <w:rsid w:val="00C81E6F"/>
    <w:rsid w:val="00C84302"/>
    <w:rsid w:val="00C9579E"/>
    <w:rsid w:val="00CB2F27"/>
    <w:rsid w:val="00CB3F0A"/>
    <w:rsid w:val="00CB4F60"/>
    <w:rsid w:val="00CC554E"/>
    <w:rsid w:val="00CD1584"/>
    <w:rsid w:val="00CD5DFB"/>
    <w:rsid w:val="00CD6872"/>
    <w:rsid w:val="00CE0022"/>
    <w:rsid w:val="00CE277C"/>
    <w:rsid w:val="00CE70BD"/>
    <w:rsid w:val="00CE7632"/>
    <w:rsid w:val="00CF21BF"/>
    <w:rsid w:val="00CF3CD7"/>
    <w:rsid w:val="00CF6760"/>
    <w:rsid w:val="00D002BB"/>
    <w:rsid w:val="00D00DE0"/>
    <w:rsid w:val="00D01F03"/>
    <w:rsid w:val="00D0202C"/>
    <w:rsid w:val="00D0562C"/>
    <w:rsid w:val="00D135E7"/>
    <w:rsid w:val="00D17465"/>
    <w:rsid w:val="00D25060"/>
    <w:rsid w:val="00D33ACA"/>
    <w:rsid w:val="00D40D87"/>
    <w:rsid w:val="00D4469F"/>
    <w:rsid w:val="00D46005"/>
    <w:rsid w:val="00D46983"/>
    <w:rsid w:val="00D52270"/>
    <w:rsid w:val="00D53B08"/>
    <w:rsid w:val="00D56DD0"/>
    <w:rsid w:val="00D57BB4"/>
    <w:rsid w:val="00D66301"/>
    <w:rsid w:val="00D71826"/>
    <w:rsid w:val="00D72555"/>
    <w:rsid w:val="00D8315A"/>
    <w:rsid w:val="00D83697"/>
    <w:rsid w:val="00D83945"/>
    <w:rsid w:val="00D870B7"/>
    <w:rsid w:val="00D87DBF"/>
    <w:rsid w:val="00D9385A"/>
    <w:rsid w:val="00DA3C45"/>
    <w:rsid w:val="00DB1070"/>
    <w:rsid w:val="00DB31EF"/>
    <w:rsid w:val="00DB678B"/>
    <w:rsid w:val="00DC01CD"/>
    <w:rsid w:val="00DC0D1F"/>
    <w:rsid w:val="00DC1F04"/>
    <w:rsid w:val="00DC47CC"/>
    <w:rsid w:val="00DD1AFE"/>
    <w:rsid w:val="00DE0D96"/>
    <w:rsid w:val="00DE6AF8"/>
    <w:rsid w:val="00DE7D2B"/>
    <w:rsid w:val="00DF23B8"/>
    <w:rsid w:val="00E05771"/>
    <w:rsid w:val="00E204F0"/>
    <w:rsid w:val="00E23F35"/>
    <w:rsid w:val="00E25B3E"/>
    <w:rsid w:val="00E3289F"/>
    <w:rsid w:val="00E436C0"/>
    <w:rsid w:val="00E4725A"/>
    <w:rsid w:val="00E47665"/>
    <w:rsid w:val="00E47DF9"/>
    <w:rsid w:val="00E5034E"/>
    <w:rsid w:val="00E53436"/>
    <w:rsid w:val="00E53BFE"/>
    <w:rsid w:val="00E55277"/>
    <w:rsid w:val="00E55551"/>
    <w:rsid w:val="00E62C24"/>
    <w:rsid w:val="00E62C83"/>
    <w:rsid w:val="00E63089"/>
    <w:rsid w:val="00E634B6"/>
    <w:rsid w:val="00E653E9"/>
    <w:rsid w:val="00E70530"/>
    <w:rsid w:val="00E725EB"/>
    <w:rsid w:val="00E72FFF"/>
    <w:rsid w:val="00E75266"/>
    <w:rsid w:val="00E80AB6"/>
    <w:rsid w:val="00E80B64"/>
    <w:rsid w:val="00E82EBB"/>
    <w:rsid w:val="00E8407F"/>
    <w:rsid w:val="00E91DB6"/>
    <w:rsid w:val="00E97959"/>
    <w:rsid w:val="00EA7B60"/>
    <w:rsid w:val="00EB0855"/>
    <w:rsid w:val="00EB247C"/>
    <w:rsid w:val="00EB4670"/>
    <w:rsid w:val="00EB7F94"/>
    <w:rsid w:val="00EC20DD"/>
    <w:rsid w:val="00EC74C0"/>
    <w:rsid w:val="00EC7F01"/>
    <w:rsid w:val="00ED111A"/>
    <w:rsid w:val="00ED1D9B"/>
    <w:rsid w:val="00EE0858"/>
    <w:rsid w:val="00EE55BC"/>
    <w:rsid w:val="00EF05BA"/>
    <w:rsid w:val="00EF45E3"/>
    <w:rsid w:val="00F01E73"/>
    <w:rsid w:val="00F0258D"/>
    <w:rsid w:val="00F02810"/>
    <w:rsid w:val="00F14D35"/>
    <w:rsid w:val="00F165C7"/>
    <w:rsid w:val="00F24C4D"/>
    <w:rsid w:val="00F25560"/>
    <w:rsid w:val="00F255D3"/>
    <w:rsid w:val="00F50043"/>
    <w:rsid w:val="00F6107F"/>
    <w:rsid w:val="00F62178"/>
    <w:rsid w:val="00F67D2B"/>
    <w:rsid w:val="00F67EDC"/>
    <w:rsid w:val="00F72F77"/>
    <w:rsid w:val="00F842C8"/>
    <w:rsid w:val="00F86622"/>
    <w:rsid w:val="00F90908"/>
    <w:rsid w:val="00F933D1"/>
    <w:rsid w:val="00F9761F"/>
    <w:rsid w:val="00F9789E"/>
    <w:rsid w:val="00FA0489"/>
    <w:rsid w:val="00FA1ABF"/>
    <w:rsid w:val="00FA4D9A"/>
    <w:rsid w:val="00FA6AFD"/>
    <w:rsid w:val="00FB1405"/>
    <w:rsid w:val="00FB6C5C"/>
    <w:rsid w:val="00FC1BB0"/>
    <w:rsid w:val="00FC1EA8"/>
    <w:rsid w:val="00FC4780"/>
    <w:rsid w:val="00FD3F45"/>
    <w:rsid w:val="00FD4DF2"/>
    <w:rsid w:val="00FE002F"/>
    <w:rsid w:val="00FE0578"/>
    <w:rsid w:val="00FE145F"/>
    <w:rsid w:val="00FE2466"/>
    <w:rsid w:val="00FE2A39"/>
    <w:rsid w:val="00FE5594"/>
    <w:rsid w:val="00FE5955"/>
    <w:rsid w:val="00FE7918"/>
    <w:rsid w:val="00FF161B"/>
    <w:rsid w:val="00FF4F31"/>
    <w:rsid w:val="00FF74F3"/>
    <w:rsid w:val="0B26CDE2"/>
    <w:rsid w:val="6611AB7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093FD4"/>
  <w15:chartTrackingRefBased/>
  <w15:docId w15:val="{B7DA6DF2-05F9-412C-914A-2FD0A6B37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25EB"/>
    <w:pPr>
      <w:spacing w:before="100" w:after="100" w:line="240" w:lineRule="auto"/>
    </w:pPr>
    <w:rPr>
      <w:rFonts w:ascii="Arial" w:hAnsi="Arial" w:cs="Arial"/>
      <w:sz w:val="20"/>
      <w:szCs w:val="20"/>
    </w:rPr>
  </w:style>
  <w:style w:type="paragraph" w:styleId="Heading1">
    <w:name w:val="heading 1"/>
    <w:basedOn w:val="TableParagraph"/>
    <w:next w:val="Normal"/>
    <w:link w:val="Heading1Char"/>
    <w:uiPriority w:val="9"/>
    <w:qFormat/>
    <w:rsid w:val="00122B59"/>
    <w:pPr>
      <w:spacing w:after="120"/>
      <w:ind w:right="142"/>
      <w:outlineLvl w:val="0"/>
    </w:pPr>
    <w:rPr>
      <w:rFonts w:ascii="Arial" w:eastAsiaTheme="minorHAnsi" w:hAnsi="Arial" w:cs="Arial"/>
      <w:b/>
      <w:color w:val="44546A" w:themeColor="text2"/>
      <w:sz w:val="28"/>
      <w:szCs w:val="28"/>
      <w:lang w:val="en-AU"/>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2B59"/>
    <w:rPr>
      <w:rFonts w:ascii="Arial" w:hAnsi="Arial" w:cs="Arial"/>
      <w:b/>
      <w:color w:val="44546A" w:themeColor="text2"/>
      <w:sz w:val="28"/>
      <w:szCs w:val="28"/>
    </w:rPr>
  </w:style>
  <w:style w:type="paragraph" w:styleId="NoSpacing">
    <w:name w:val="No Spacing"/>
    <w:uiPriority w:val="1"/>
    <w:qFormat/>
    <w:rsid w:val="00F72F77"/>
    <w:pPr>
      <w:widowControl w:val="0"/>
      <w:spacing w:after="0" w:line="240" w:lineRule="auto"/>
    </w:pPr>
    <w:rPr>
      <w:rFonts w:ascii="Calibri" w:eastAsia="Calibri" w:hAnsi="Calibri" w:cs="Times New Roman"/>
      <w:lang w:val="en-US"/>
    </w:rPr>
  </w:style>
  <w:style w:type="table" w:styleId="TableGrid">
    <w:name w:val="Table Grid"/>
    <w:basedOn w:val="TableNormal"/>
    <w:rsid w:val="00ED1D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qFormat/>
    <w:rsid w:val="004044E6"/>
    <w:rPr>
      <w:rFonts w:ascii="Arial" w:hAnsi="Arial"/>
      <w:b/>
      <w:color w:val="000000" w:themeColor="text1"/>
      <w:u w:val="none"/>
    </w:rPr>
  </w:style>
  <w:style w:type="paragraph" w:styleId="ListParagraph">
    <w:name w:val="List Paragraph"/>
    <w:basedOn w:val="Normal"/>
    <w:uiPriority w:val="34"/>
    <w:qFormat/>
    <w:rsid w:val="00F255D3"/>
    <w:pPr>
      <w:widowControl w:val="0"/>
      <w:numPr>
        <w:numId w:val="6"/>
      </w:numPr>
    </w:pPr>
    <w:rPr>
      <w:rFonts w:eastAsia="Calibri" w:cs="Times New Roman"/>
      <w:lang w:val="en-US"/>
    </w:rPr>
  </w:style>
  <w:style w:type="paragraph" w:customStyle="1" w:styleId="TableParagraph">
    <w:name w:val="Table Paragraph"/>
    <w:basedOn w:val="Normal"/>
    <w:uiPriority w:val="1"/>
    <w:qFormat/>
    <w:rsid w:val="0044776B"/>
    <w:pPr>
      <w:widowControl w:val="0"/>
    </w:pPr>
    <w:rPr>
      <w:rFonts w:ascii="Calibri" w:eastAsia="Calibri" w:hAnsi="Calibri" w:cs="Times New Roman"/>
      <w:lang w:val="en-US"/>
    </w:rPr>
  </w:style>
  <w:style w:type="character" w:styleId="UnresolvedMention">
    <w:name w:val="Unresolved Mention"/>
    <w:basedOn w:val="DefaultParagraphFont"/>
    <w:uiPriority w:val="99"/>
    <w:semiHidden/>
    <w:unhideWhenUsed/>
    <w:rsid w:val="00981916"/>
    <w:rPr>
      <w:color w:val="605E5C"/>
      <w:shd w:val="clear" w:color="auto" w:fill="E1DFDD"/>
    </w:rPr>
  </w:style>
  <w:style w:type="paragraph" w:styleId="Header">
    <w:name w:val="header"/>
    <w:basedOn w:val="Normal"/>
    <w:link w:val="HeaderChar"/>
    <w:uiPriority w:val="99"/>
    <w:unhideWhenUsed/>
    <w:rsid w:val="0069091C"/>
    <w:pPr>
      <w:tabs>
        <w:tab w:val="center" w:pos="4513"/>
        <w:tab w:val="right" w:pos="9026"/>
      </w:tabs>
    </w:pPr>
  </w:style>
  <w:style w:type="character" w:customStyle="1" w:styleId="HeaderChar">
    <w:name w:val="Header Char"/>
    <w:basedOn w:val="DefaultParagraphFont"/>
    <w:link w:val="Header"/>
    <w:uiPriority w:val="99"/>
    <w:rsid w:val="0069091C"/>
    <w:rPr>
      <w:rFonts w:ascii="Arial" w:hAnsi="Arial" w:cs="Arial"/>
    </w:rPr>
  </w:style>
  <w:style w:type="paragraph" w:styleId="Footer">
    <w:name w:val="footer"/>
    <w:basedOn w:val="Normal"/>
    <w:link w:val="FooterChar"/>
    <w:uiPriority w:val="99"/>
    <w:unhideWhenUsed/>
    <w:rsid w:val="0069091C"/>
    <w:pPr>
      <w:tabs>
        <w:tab w:val="center" w:pos="4513"/>
        <w:tab w:val="right" w:pos="9026"/>
      </w:tabs>
    </w:pPr>
  </w:style>
  <w:style w:type="character" w:customStyle="1" w:styleId="FooterChar">
    <w:name w:val="Footer Char"/>
    <w:basedOn w:val="DefaultParagraphFont"/>
    <w:link w:val="Footer"/>
    <w:uiPriority w:val="99"/>
    <w:rsid w:val="0069091C"/>
    <w:rPr>
      <w:rFonts w:ascii="Arial" w:hAnsi="Arial" w:cs="Arial"/>
    </w:rPr>
  </w:style>
  <w:style w:type="paragraph" w:customStyle="1" w:styleId="Body">
    <w:name w:val="Body"/>
    <w:uiPriority w:val="99"/>
    <w:qFormat/>
    <w:rsid w:val="006E6205"/>
    <w:pPr>
      <w:widowControl w:val="0"/>
      <w:suppressAutoHyphens/>
      <w:autoSpaceDE w:val="0"/>
      <w:autoSpaceDN w:val="0"/>
      <w:adjustRightInd w:val="0"/>
      <w:spacing w:after="170" w:line="220" w:lineRule="atLeast"/>
      <w:ind w:left="-851"/>
    </w:pPr>
    <w:rPr>
      <w:rFonts w:ascii="Arial" w:eastAsiaTheme="minorEastAsia" w:hAnsi="Arial" w:cs="Helvetica-Light"/>
      <w:color w:val="524A48"/>
      <w:szCs w:val="19"/>
      <w:lang w:val="en-GB"/>
    </w:rPr>
  </w:style>
  <w:style w:type="paragraph" w:customStyle="1" w:styleId="Subheading">
    <w:name w:val="Subheading"/>
    <w:basedOn w:val="Body"/>
    <w:uiPriority w:val="99"/>
    <w:qFormat/>
    <w:rsid w:val="006E6205"/>
    <w:pPr>
      <w:spacing w:before="283" w:after="113"/>
    </w:pPr>
    <w:rPr>
      <w:rFonts w:ascii="Source Sans Pro" w:hAnsi="Source Sans Pro" w:cs="SourceSansPro-Bold"/>
      <w:b/>
      <w:bCs/>
      <w:color w:val="00A0D6"/>
      <w:sz w:val="26"/>
    </w:rPr>
  </w:style>
  <w:style w:type="paragraph" w:styleId="BalloonText">
    <w:name w:val="Balloon Text"/>
    <w:basedOn w:val="Normal"/>
    <w:link w:val="BalloonTextChar"/>
    <w:uiPriority w:val="99"/>
    <w:semiHidden/>
    <w:unhideWhenUsed/>
    <w:rsid w:val="0032560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5608"/>
    <w:rPr>
      <w:rFonts w:ascii="Segoe UI" w:hAnsi="Segoe UI" w:cs="Segoe UI"/>
      <w:sz w:val="18"/>
      <w:szCs w:val="18"/>
    </w:rPr>
  </w:style>
  <w:style w:type="paragraph" w:styleId="BodyText">
    <w:name w:val="Body Text"/>
    <w:basedOn w:val="Normal"/>
    <w:link w:val="BodyTextChar"/>
    <w:semiHidden/>
    <w:unhideWhenUsed/>
    <w:rsid w:val="00F01E73"/>
    <w:pPr>
      <w:jc w:val="both"/>
    </w:pPr>
    <w:rPr>
      <w:rFonts w:ascii="Times New Roman" w:eastAsia="Times New Roman" w:hAnsi="Times New Roman" w:cs="Times New Roman"/>
      <w:sz w:val="24"/>
      <w:lang w:val="en-US"/>
    </w:rPr>
  </w:style>
  <w:style w:type="character" w:customStyle="1" w:styleId="BodyTextChar">
    <w:name w:val="Body Text Char"/>
    <w:basedOn w:val="DefaultParagraphFont"/>
    <w:link w:val="BodyText"/>
    <w:semiHidden/>
    <w:rsid w:val="00F01E73"/>
    <w:rPr>
      <w:rFonts w:ascii="Times New Roman" w:eastAsia="Times New Roman" w:hAnsi="Times New Roman" w:cs="Times New Roman"/>
      <w:sz w:val="24"/>
      <w:szCs w:val="20"/>
      <w:lang w:val="en-US"/>
    </w:rPr>
  </w:style>
  <w:style w:type="paragraph" w:styleId="Title">
    <w:name w:val="Title"/>
    <w:basedOn w:val="Normal"/>
    <w:next w:val="Normal"/>
    <w:link w:val="TitleChar"/>
    <w:uiPriority w:val="10"/>
    <w:qFormat/>
    <w:rsid w:val="003259AD"/>
    <w:pPr>
      <w:spacing w:before="0"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59AD"/>
    <w:rPr>
      <w:rFonts w:asciiTheme="majorHAnsi" w:eastAsiaTheme="majorEastAsia" w:hAnsiTheme="majorHAnsi" w:cstheme="majorBidi"/>
      <w:spacing w:val="-10"/>
      <w:kern w:val="28"/>
      <w:sz w:val="56"/>
      <w:szCs w:val="56"/>
    </w:rPr>
  </w:style>
  <w:style w:type="numbering" w:customStyle="1" w:styleId="CurrentList1">
    <w:name w:val="Current List1"/>
    <w:uiPriority w:val="99"/>
    <w:rsid w:val="00F255D3"/>
    <w:pPr>
      <w:numPr>
        <w:numId w:val="7"/>
      </w:numPr>
    </w:pPr>
  </w:style>
  <w:style w:type="character" w:styleId="PageNumber">
    <w:name w:val="page number"/>
    <w:basedOn w:val="DefaultParagraphFont"/>
    <w:uiPriority w:val="99"/>
    <w:semiHidden/>
    <w:unhideWhenUsed/>
    <w:rsid w:val="004E165C"/>
  </w:style>
  <w:style w:type="paragraph" w:styleId="NormalIndent">
    <w:name w:val="Normal Indent"/>
    <w:basedOn w:val="Normal"/>
    <w:uiPriority w:val="99"/>
    <w:unhideWhenUsed/>
    <w:rsid w:val="00B21CF8"/>
    <w:pPr>
      <w:spacing w:before="0" w:after="0"/>
      <w:ind w:left="720"/>
    </w:pPr>
    <w:rPr>
      <w:rFonts w:ascii="Arial Narrow" w:eastAsia="Times New Roman" w:hAnsi="Arial Narrow" w:cs="Times New Roman"/>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9922065">
      <w:bodyDiv w:val="1"/>
      <w:marLeft w:val="0"/>
      <w:marRight w:val="0"/>
      <w:marTop w:val="0"/>
      <w:marBottom w:val="0"/>
      <w:divBdr>
        <w:top w:val="none" w:sz="0" w:space="0" w:color="auto"/>
        <w:left w:val="none" w:sz="0" w:space="0" w:color="auto"/>
        <w:bottom w:val="none" w:sz="0" w:space="0" w:color="auto"/>
        <w:right w:val="none" w:sz="0" w:space="0" w:color="auto"/>
      </w:divBdr>
    </w:div>
    <w:div w:id="408119885">
      <w:bodyDiv w:val="1"/>
      <w:marLeft w:val="0"/>
      <w:marRight w:val="0"/>
      <w:marTop w:val="0"/>
      <w:marBottom w:val="0"/>
      <w:divBdr>
        <w:top w:val="none" w:sz="0" w:space="0" w:color="auto"/>
        <w:left w:val="none" w:sz="0" w:space="0" w:color="auto"/>
        <w:bottom w:val="none" w:sz="0" w:space="0" w:color="auto"/>
        <w:right w:val="none" w:sz="0" w:space="0" w:color="auto"/>
      </w:divBdr>
    </w:div>
    <w:div w:id="501315184">
      <w:bodyDiv w:val="1"/>
      <w:marLeft w:val="0"/>
      <w:marRight w:val="0"/>
      <w:marTop w:val="0"/>
      <w:marBottom w:val="0"/>
      <w:divBdr>
        <w:top w:val="none" w:sz="0" w:space="0" w:color="auto"/>
        <w:left w:val="none" w:sz="0" w:space="0" w:color="auto"/>
        <w:bottom w:val="none" w:sz="0" w:space="0" w:color="auto"/>
        <w:right w:val="none" w:sz="0" w:space="0" w:color="auto"/>
      </w:divBdr>
    </w:div>
    <w:div w:id="548566958">
      <w:bodyDiv w:val="1"/>
      <w:marLeft w:val="0"/>
      <w:marRight w:val="0"/>
      <w:marTop w:val="0"/>
      <w:marBottom w:val="0"/>
      <w:divBdr>
        <w:top w:val="none" w:sz="0" w:space="0" w:color="auto"/>
        <w:left w:val="none" w:sz="0" w:space="0" w:color="auto"/>
        <w:bottom w:val="none" w:sz="0" w:space="0" w:color="auto"/>
        <w:right w:val="none" w:sz="0" w:space="0" w:color="auto"/>
      </w:divBdr>
    </w:div>
    <w:div w:id="765076055">
      <w:bodyDiv w:val="1"/>
      <w:marLeft w:val="0"/>
      <w:marRight w:val="0"/>
      <w:marTop w:val="0"/>
      <w:marBottom w:val="0"/>
      <w:divBdr>
        <w:top w:val="none" w:sz="0" w:space="0" w:color="auto"/>
        <w:left w:val="none" w:sz="0" w:space="0" w:color="auto"/>
        <w:bottom w:val="none" w:sz="0" w:space="0" w:color="auto"/>
        <w:right w:val="none" w:sz="0" w:space="0" w:color="auto"/>
      </w:divBdr>
    </w:div>
    <w:div w:id="1160534900">
      <w:bodyDiv w:val="1"/>
      <w:marLeft w:val="0"/>
      <w:marRight w:val="0"/>
      <w:marTop w:val="0"/>
      <w:marBottom w:val="0"/>
      <w:divBdr>
        <w:top w:val="none" w:sz="0" w:space="0" w:color="auto"/>
        <w:left w:val="none" w:sz="0" w:space="0" w:color="auto"/>
        <w:bottom w:val="none" w:sz="0" w:space="0" w:color="auto"/>
        <w:right w:val="none" w:sz="0" w:space="0" w:color="auto"/>
      </w:divBdr>
    </w:div>
    <w:div w:id="1214732076">
      <w:bodyDiv w:val="1"/>
      <w:marLeft w:val="0"/>
      <w:marRight w:val="0"/>
      <w:marTop w:val="0"/>
      <w:marBottom w:val="0"/>
      <w:divBdr>
        <w:top w:val="none" w:sz="0" w:space="0" w:color="auto"/>
        <w:left w:val="none" w:sz="0" w:space="0" w:color="auto"/>
        <w:bottom w:val="none" w:sz="0" w:space="0" w:color="auto"/>
        <w:right w:val="none" w:sz="0" w:space="0" w:color="auto"/>
      </w:divBdr>
    </w:div>
    <w:div w:id="1229344756">
      <w:bodyDiv w:val="1"/>
      <w:marLeft w:val="0"/>
      <w:marRight w:val="0"/>
      <w:marTop w:val="0"/>
      <w:marBottom w:val="0"/>
      <w:divBdr>
        <w:top w:val="none" w:sz="0" w:space="0" w:color="auto"/>
        <w:left w:val="none" w:sz="0" w:space="0" w:color="auto"/>
        <w:bottom w:val="none" w:sz="0" w:space="0" w:color="auto"/>
        <w:right w:val="none" w:sz="0" w:space="0" w:color="auto"/>
      </w:divBdr>
    </w:div>
    <w:div w:id="1339770281">
      <w:bodyDiv w:val="1"/>
      <w:marLeft w:val="0"/>
      <w:marRight w:val="0"/>
      <w:marTop w:val="0"/>
      <w:marBottom w:val="0"/>
      <w:divBdr>
        <w:top w:val="none" w:sz="0" w:space="0" w:color="auto"/>
        <w:left w:val="none" w:sz="0" w:space="0" w:color="auto"/>
        <w:bottom w:val="none" w:sz="0" w:space="0" w:color="auto"/>
        <w:right w:val="none" w:sz="0" w:space="0" w:color="auto"/>
      </w:divBdr>
    </w:div>
    <w:div w:id="1469392411">
      <w:bodyDiv w:val="1"/>
      <w:marLeft w:val="0"/>
      <w:marRight w:val="0"/>
      <w:marTop w:val="0"/>
      <w:marBottom w:val="0"/>
      <w:divBdr>
        <w:top w:val="none" w:sz="0" w:space="0" w:color="auto"/>
        <w:left w:val="none" w:sz="0" w:space="0" w:color="auto"/>
        <w:bottom w:val="none" w:sz="0" w:space="0" w:color="auto"/>
        <w:right w:val="none" w:sz="0" w:space="0" w:color="auto"/>
      </w:divBdr>
    </w:div>
    <w:div w:id="1555656852">
      <w:bodyDiv w:val="1"/>
      <w:marLeft w:val="0"/>
      <w:marRight w:val="0"/>
      <w:marTop w:val="0"/>
      <w:marBottom w:val="0"/>
      <w:divBdr>
        <w:top w:val="none" w:sz="0" w:space="0" w:color="auto"/>
        <w:left w:val="none" w:sz="0" w:space="0" w:color="auto"/>
        <w:bottom w:val="none" w:sz="0" w:space="0" w:color="auto"/>
        <w:right w:val="none" w:sz="0" w:space="0" w:color="auto"/>
      </w:divBdr>
    </w:div>
    <w:div w:id="1791392169">
      <w:bodyDiv w:val="1"/>
      <w:marLeft w:val="0"/>
      <w:marRight w:val="0"/>
      <w:marTop w:val="0"/>
      <w:marBottom w:val="0"/>
      <w:divBdr>
        <w:top w:val="none" w:sz="0" w:space="0" w:color="auto"/>
        <w:left w:val="none" w:sz="0" w:space="0" w:color="auto"/>
        <w:bottom w:val="none" w:sz="0" w:space="0" w:color="auto"/>
        <w:right w:val="none" w:sz="0" w:space="0" w:color="auto"/>
      </w:divBdr>
    </w:div>
    <w:div w:id="1889803528">
      <w:bodyDiv w:val="1"/>
      <w:marLeft w:val="0"/>
      <w:marRight w:val="0"/>
      <w:marTop w:val="0"/>
      <w:marBottom w:val="0"/>
      <w:divBdr>
        <w:top w:val="none" w:sz="0" w:space="0" w:color="auto"/>
        <w:left w:val="none" w:sz="0" w:space="0" w:color="auto"/>
        <w:bottom w:val="none" w:sz="0" w:space="0" w:color="auto"/>
        <w:right w:val="none" w:sz="0" w:space="0" w:color="auto"/>
      </w:divBdr>
    </w:div>
    <w:div w:id="2037848262">
      <w:bodyDiv w:val="1"/>
      <w:marLeft w:val="0"/>
      <w:marRight w:val="0"/>
      <w:marTop w:val="0"/>
      <w:marBottom w:val="0"/>
      <w:divBdr>
        <w:top w:val="none" w:sz="0" w:space="0" w:color="auto"/>
        <w:left w:val="none" w:sz="0" w:space="0" w:color="auto"/>
        <w:bottom w:val="none" w:sz="0" w:space="0" w:color="auto"/>
        <w:right w:val="none" w:sz="0" w:space="0" w:color="auto"/>
      </w:divBdr>
    </w:div>
    <w:div w:id="2097968933">
      <w:bodyDiv w:val="1"/>
      <w:marLeft w:val="0"/>
      <w:marRight w:val="0"/>
      <w:marTop w:val="0"/>
      <w:marBottom w:val="0"/>
      <w:divBdr>
        <w:top w:val="none" w:sz="0" w:space="0" w:color="auto"/>
        <w:left w:val="none" w:sz="0" w:space="0" w:color="auto"/>
        <w:bottom w:val="none" w:sz="0" w:space="0" w:color="auto"/>
        <w:right w:val="none" w:sz="0" w:space="0" w:color="auto"/>
      </w:divBdr>
    </w:div>
    <w:div w:id="2144078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4.svg"/><Relationship Id="rId26"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image" Target="media/image6.svg"/><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3.png"/><Relationship Id="rId25"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5.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casey.vic.gov.au/privacy" TargetMode="Externa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image" Target="media/image8.svg"/><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caseycc@casey.vic.gov.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image" Target="media/image7.png"/><Relationship Id="rId27" Type="http://schemas.openxmlformats.org/officeDocument/2006/relationships/footer" Target="footer4.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_rels/header4.xml.rels><?xml version="1.0" encoding="UTF-8" standalone="yes"?>
<Relationships xmlns="http://schemas.openxmlformats.org/package/2006/relationships"><Relationship Id="rId1" Type="http://schemas.openxmlformats.org/officeDocument/2006/relationships/image" Target="media/image1.emf"/></Relationships>
</file>

<file path=word/_rels/header5.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key\Downloads\Permit%20Application%20Form%20template.dotx" TargetMode="Externa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44546A"/>
      </a:dk2>
      <a:lt2>
        <a:srgbClr val="E4E5E5"/>
      </a:lt2>
      <a:accent1>
        <a:srgbClr val="5ABFDD"/>
      </a:accent1>
      <a:accent2>
        <a:srgbClr val="43B9A3"/>
      </a:accent2>
      <a:accent3>
        <a:srgbClr val="BAD377"/>
      </a:accent3>
      <a:accent4>
        <a:srgbClr val="233340"/>
      </a:accent4>
      <a:accent5>
        <a:srgbClr val="87C8CE"/>
      </a:accent5>
      <a:accent6>
        <a:srgbClr val="EA6F9E"/>
      </a:accent6>
      <a:hlink>
        <a:srgbClr val="5ABFDD"/>
      </a:hlink>
      <a:folHlink>
        <a:srgbClr val="5ABFD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bfe5cdf-cb7a-4f51-8251-df144bb9714e">
      <Terms xmlns="http://schemas.microsoft.com/office/infopath/2007/PartnerControls"/>
    </lcf76f155ced4ddcb4097134ff3c332f>
    <TaxCatchAll xmlns="c5430b10-63b6-44dc-af0a-100c617150ff"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3FEF19B9376844D9C409B636F43F56F" ma:contentTypeVersion="18" ma:contentTypeDescription="Create a new document." ma:contentTypeScope="" ma:versionID="6e2c1ddbb1858e92990664a10813858a">
  <xsd:schema xmlns:xsd="http://www.w3.org/2001/XMLSchema" xmlns:xs="http://www.w3.org/2001/XMLSchema" xmlns:p="http://schemas.microsoft.com/office/2006/metadata/properties" xmlns:ns2="2bfe5cdf-cb7a-4f51-8251-df144bb9714e" xmlns:ns3="c5430b10-63b6-44dc-af0a-100c617150ff" targetNamespace="http://schemas.microsoft.com/office/2006/metadata/properties" ma:root="true" ma:fieldsID="8604d3593bd5694096af0603feff5df8" ns2:_="" ns3:_="">
    <xsd:import namespace="2bfe5cdf-cb7a-4f51-8251-df144bb9714e"/>
    <xsd:import namespace="c5430b10-63b6-44dc-af0a-100c617150f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fe5cdf-cb7a-4f51-8251-df144bb971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c5df617b-1a86-4961-9996-0dc357cea68e"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5430b10-63b6-44dc-af0a-100c617150f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description="" ma:internalName="SharedWithDetails" ma:readOnly="true">
      <xsd:simpleType>
        <xsd:restriction base="dms:Note">
          <xsd:maxLength value="255"/>
        </xsd:restriction>
      </xsd:simpleType>
    </xsd:element>
    <xsd:element name="TaxCatchAll" ma:index="24" nillable="true" ma:displayName="Taxonomy Catch All Column" ma:hidden="true" ma:list="{81251288-87ed-4ca5-9734-8d370cc66cf9}" ma:internalName="TaxCatchAll" ma:showField="CatchAllData" ma:web="c5430b10-63b6-44dc-af0a-100c617150f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D9AA5A8-B16D-4433-8F63-6459CDA114BF}">
  <ds:schemaRefs>
    <ds:schemaRef ds:uri="http://schemas.microsoft.com/office/2006/metadata/properties"/>
    <ds:schemaRef ds:uri="http://schemas.microsoft.com/office/infopath/2007/PartnerControls"/>
    <ds:schemaRef ds:uri="2bfe5cdf-cb7a-4f51-8251-df144bb9714e"/>
    <ds:schemaRef ds:uri="c5430b10-63b6-44dc-af0a-100c617150ff"/>
  </ds:schemaRefs>
</ds:datastoreItem>
</file>

<file path=customXml/itemProps2.xml><?xml version="1.0" encoding="utf-8"?>
<ds:datastoreItem xmlns:ds="http://schemas.openxmlformats.org/officeDocument/2006/customXml" ds:itemID="{4FD9F198-D5D1-4384-944E-CF09C9B7B69B}">
  <ds:schemaRefs>
    <ds:schemaRef ds:uri="http://schemas.openxmlformats.org/officeDocument/2006/bibliography"/>
  </ds:schemaRefs>
</ds:datastoreItem>
</file>

<file path=customXml/itemProps3.xml><?xml version="1.0" encoding="utf-8"?>
<ds:datastoreItem xmlns:ds="http://schemas.openxmlformats.org/officeDocument/2006/customXml" ds:itemID="{9BEEDAC1-8B64-468F-9D3F-37E445E8B0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fe5cdf-cb7a-4f51-8251-df144bb9714e"/>
    <ds:schemaRef ds:uri="c5430b10-63b6-44dc-af0a-100c617150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1A10FB9-6F80-45E5-84BC-FED58D2B2EC3}">
  <ds:schemaRefs>
    <ds:schemaRef ds:uri="http://schemas.microsoft.com/sharepoint/v3/contenttype/forms"/>
  </ds:schemaRefs>
</ds:datastoreItem>
</file>

<file path=docMetadata/LabelInfo.xml><?xml version="1.0" encoding="utf-8"?>
<clbl:labelList xmlns:clbl="http://schemas.microsoft.com/office/2020/mipLabelMetadata">
  <clbl:label id="{44a02942-4e5b-420a-8bc4-f60b91281f2e}" enabled="0" method="" siteId="{44a02942-4e5b-420a-8bc4-f60b91281f2e}" removed="1"/>
</clbl:labelList>
</file>

<file path=docProps/app.xml><?xml version="1.0" encoding="utf-8"?>
<Properties xmlns="http://schemas.openxmlformats.org/officeDocument/2006/extended-properties" xmlns:vt="http://schemas.openxmlformats.org/officeDocument/2006/docPropsVTypes">
  <Template>Permit Application Form template.dotx</Template>
  <TotalTime>1</TotalTime>
  <Pages>5</Pages>
  <Words>875</Words>
  <Characters>4992</Characters>
  <Application>Microsoft Office Word</Application>
  <DocSecurity>0</DocSecurity>
  <Lines>41</Lines>
  <Paragraphs>11</Paragraphs>
  <ScaleCrop>false</ScaleCrop>
  <Company/>
  <LinksUpToDate>false</LinksUpToDate>
  <CharactersWithSpaces>5856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Skey</dc:creator>
  <cp:keywords/>
  <dc:description/>
  <cp:lastModifiedBy>Gina Stanyon</cp:lastModifiedBy>
  <cp:revision>4</cp:revision>
  <cp:lastPrinted>2021-07-26T21:07:00Z</cp:lastPrinted>
  <dcterms:created xsi:type="dcterms:W3CDTF">2024-10-20T22:57:00Z</dcterms:created>
  <dcterms:modified xsi:type="dcterms:W3CDTF">2024-10-20T23:04:00Z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0x01010053FEF19B9376844D9C409B636F43F56F</vt:lpwstr>
  </property>
</Properties>
</file>